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32E14B" w14:textId="77777777" w:rsidR="009F2867" w:rsidRDefault="009F2867" w:rsidP="009F2867">
      <w:pPr>
        <w:pStyle w:val="NotaExplicativa"/>
        <w:jc w:val="center"/>
      </w:pPr>
      <w:r w:rsidRPr="009F2867">
        <w:rPr>
          <w:rStyle w:val="Ttulo-SemNmeroChar"/>
        </w:rPr>
        <w:t>MODELO DE DOCUMENTO DE FORMALIZAÇÃO DA</w:t>
      </w:r>
      <w:r>
        <w:t xml:space="preserve"> </w:t>
      </w:r>
      <w:r w:rsidRPr="009F2867">
        <w:rPr>
          <w:rStyle w:val="Ttulo-SemNmeroChar"/>
        </w:rPr>
        <w:t>DEMANDA</w:t>
      </w:r>
    </w:p>
    <w:p w14:paraId="27F9E41F" w14:textId="77777777" w:rsidR="009F2867" w:rsidRDefault="009F2867" w:rsidP="009F2867">
      <w:pPr>
        <w:pStyle w:val="NotaExplicativa"/>
        <w:jc w:val="center"/>
      </w:pPr>
      <w:r w:rsidRPr="009F2867">
        <w:rPr>
          <w:rStyle w:val="Ttulo-SemNmeroChar"/>
        </w:rPr>
        <w:t>LEI Nº 14.133, DE 1º DE ABRIL DE</w:t>
      </w:r>
      <w:r>
        <w:t xml:space="preserve"> </w:t>
      </w:r>
      <w:r w:rsidRPr="009F2867">
        <w:rPr>
          <w:rStyle w:val="Ttulo-SemNmeroChar"/>
        </w:rPr>
        <w:t>2021</w:t>
      </w:r>
    </w:p>
    <w:p w14:paraId="38B145FD" w14:textId="1D70331A" w:rsidR="009F2867" w:rsidRDefault="009F2867" w:rsidP="009F2867">
      <w:pPr>
        <w:pStyle w:val="NotaExplicativa"/>
      </w:pPr>
      <w:r w:rsidRPr="009F2867">
        <w:rPr>
          <w:rStyle w:val="DestaqueChar"/>
        </w:rPr>
        <w:t>Orientações para uso deste modelo –</w:t>
      </w:r>
      <w:r>
        <w:t xml:space="preserve"> </w:t>
      </w:r>
      <w:r w:rsidRPr="009F2867">
        <w:rPr>
          <w:rStyle w:val="Destaque-RedChar"/>
          <w:rFonts w:ascii="Calibri" w:hAnsi="Calibri" w:cs="Calibri"/>
          <w:i w:val="0"/>
          <w:iCs/>
        </w:rPr>
        <w:t>Leitura Obrigatória</w:t>
      </w:r>
    </w:p>
    <w:p w14:paraId="03D6D4C1" w14:textId="409435B5" w:rsidR="009F2867" w:rsidRDefault="009F2867" w:rsidP="009F2867">
      <w:pPr>
        <w:pStyle w:val="NotaExplicativa"/>
      </w:pPr>
      <w:r>
        <w:t>O presente modelo de Documento de Formalização da Demanda (DFD) procura fornecer um ponto de partida para a formalizar o início do processo de contratação.</w:t>
      </w:r>
    </w:p>
    <w:p w14:paraId="63AC9B6C" w14:textId="73805FC8" w:rsidR="009F2867" w:rsidRDefault="009F2867" w:rsidP="009F2867">
      <w:pPr>
        <w:pStyle w:val="NotaExplicativa"/>
      </w:pPr>
      <w:r>
        <w:t>Conforme Enunciado nº 40 do Conselho da Justiça Federal: "o Documento de Formalização de Demanda (DFD) deve ser o primeiro documento para instrução do processo, tanto em licitações quanto em contratações diretas para aquisição de bens, prestação de serviços e realização de obras".</w:t>
      </w:r>
    </w:p>
    <w:p w14:paraId="6FD3579F" w14:textId="77777777" w:rsidR="009F2867" w:rsidRDefault="009F2867" w:rsidP="009F2867">
      <w:pPr>
        <w:pStyle w:val="NotaExplicativa"/>
      </w:pPr>
      <w:r>
        <w:t>Assim, o DFD (ou documento de nome equivalente) deve inaugurar o processo de forma objetiva, simples e impessoal, sem indicar ainda neste momento exatamente o que se pretende contratar.</w:t>
      </w:r>
    </w:p>
    <w:p w14:paraId="19D5635A" w14:textId="0DD53D6F" w:rsidR="009F2867" w:rsidRDefault="009F2867" w:rsidP="009F2867">
      <w:pPr>
        <w:pStyle w:val="NotaExplicativa"/>
      </w:pPr>
      <w:r>
        <w:t xml:space="preserve">Contudo, </w:t>
      </w:r>
      <w:r w:rsidRPr="009F2867">
        <w:rPr>
          <w:b/>
          <w:bCs/>
          <w:smallCaps/>
          <w:color w:val="FF0000"/>
        </w:rPr>
        <w:t>cuidado</w:t>
      </w:r>
      <w:r>
        <w:t xml:space="preserve">: formalizar a demanda </w:t>
      </w:r>
      <w:r w:rsidRPr="009F2867">
        <w:rPr>
          <w:rStyle w:val="DestaqueChar"/>
        </w:rPr>
        <w:t>não significa indicar já o bem ou serviço que se pretende contratar</w:t>
      </w:r>
      <w:r>
        <w:t xml:space="preserve">. Deve a administração pública explicitar no DFD a </w:t>
      </w:r>
      <w:r w:rsidR="000C190F" w:rsidRPr="000C190F">
        <w:rPr>
          <w:rStyle w:val="DestaqueChar"/>
        </w:rPr>
        <w:t>necessidade</w:t>
      </w:r>
      <w:r w:rsidR="000C190F">
        <w:t xml:space="preserve"> </w:t>
      </w:r>
      <w:r>
        <w:t>do órgão (exemplo: capacitar os servidores na Lei nº 14.133, de 2021).</w:t>
      </w:r>
    </w:p>
    <w:p w14:paraId="2A513F73" w14:textId="1F402C1F" w:rsidR="009F2867" w:rsidRDefault="009F2867" w:rsidP="009F2867">
      <w:pPr>
        <w:pStyle w:val="NotaExplicativa"/>
      </w:pPr>
      <w:r>
        <w:t xml:space="preserve">Posteriormente, no Estudo Técnico Preliminar, o órgão </w:t>
      </w:r>
      <w:r w:rsidR="000C190F" w:rsidRPr="000C190F">
        <w:rPr>
          <w:rStyle w:val="DestaqueChar"/>
        </w:rPr>
        <w:t>deverá delinear melhor essa necessidade interna e compará-la com as soluções que o mercado oferece para atender a essa demanda</w:t>
      </w:r>
      <w:r>
        <w:t xml:space="preserve"> (Exemplo: contratação de cursos in </w:t>
      </w:r>
      <w:proofErr w:type="spellStart"/>
      <w:r>
        <w:t>company</w:t>
      </w:r>
      <w:proofErr w:type="spellEnd"/>
      <w:r>
        <w:t>, contratação de palestrantes, contratação de vagas em cursos online etc.). Nessa perspectiva, deve ser analisada a vantajosidade econômica e técnica de cada uma das soluções de mercado, de modo a encontrar aquela que melhor atende ao órgão.</w:t>
      </w:r>
    </w:p>
    <w:p w14:paraId="09FBEAC2" w14:textId="1FCE2249" w:rsidR="009F2867" w:rsidRDefault="009F2867" w:rsidP="009F2867">
      <w:pPr>
        <w:pStyle w:val="NotaExplicativa"/>
      </w:pPr>
      <w:r>
        <w:t>Definida a solução no ETP, aí sim deve o órgão especificar e detalhar todos os requisitos da contratação no Termo de Referência (TR), este sim artefato de planejamento adequado para a especificação do objetivo e o detalhamento da contratação</w:t>
      </w:r>
    </w:p>
    <w:p w14:paraId="2069CEFF" w14:textId="42061646" w:rsidR="009F2867" w:rsidRDefault="009F2867" w:rsidP="009F2867">
      <w:pPr>
        <w:pStyle w:val="NotaExplicativa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1636E129" w14:textId="431F546A" w:rsidR="009F2867" w:rsidRDefault="009F2867" w:rsidP="009F2867">
      <w:pPr>
        <w:pStyle w:val="NotaExplicativa"/>
      </w:pPr>
      <w:r>
        <w:t xml:space="preserve">- Os trechos em </w:t>
      </w:r>
      <w:r w:rsidR="000C190F" w:rsidRPr="000C190F">
        <w:rPr>
          <w:b/>
          <w:bCs/>
          <w:smallCaps/>
          <w:color w:val="FF0000"/>
        </w:rPr>
        <w:t>vermelho</w:t>
      </w:r>
      <w:r w:rsidR="000C190F" w:rsidRPr="000C190F">
        <w:rPr>
          <w:color w:val="FF0000"/>
        </w:rPr>
        <w:t xml:space="preserve"> </w:t>
      </w:r>
      <w:r>
        <w:t>devem ser preenchidos de acordo com as peculiaridades do caso.</w:t>
      </w:r>
    </w:p>
    <w:p w14:paraId="5268912C" w14:textId="05B27ACB" w:rsidR="009F2867" w:rsidRDefault="009F2867" w:rsidP="009F2867">
      <w:pPr>
        <w:pStyle w:val="NotaExplicativa"/>
      </w:pPr>
      <w:r>
        <w:t xml:space="preserve">- A redação em </w:t>
      </w:r>
      <w:r w:rsidR="000C190F" w:rsidRPr="000C190F">
        <w:rPr>
          <w:rStyle w:val="DestaqueChar"/>
        </w:rPr>
        <w:t>preto</w:t>
      </w:r>
      <w:r w:rsidR="000C190F">
        <w:t xml:space="preserve"> </w:t>
      </w:r>
      <w:r>
        <w:t>consiste no que se espera ser invariável. Ela até pode sofrer modificações a depender do caso concreto, mas não são disposições feitas para variar.</w:t>
      </w:r>
    </w:p>
    <w:p w14:paraId="778FAA60" w14:textId="6F00744F" w:rsidR="002119F2" w:rsidRDefault="002119F2" w:rsidP="009F2867">
      <w:pPr>
        <w:pStyle w:val="NotaExplicativa"/>
      </w:pPr>
      <w:bookmarkStart w:id="0" w:name="_Hlk217313852"/>
      <w:r>
        <w:t xml:space="preserve">- </w:t>
      </w:r>
      <w:r w:rsidRPr="002119F2">
        <w:t xml:space="preserve">A conjunção </w:t>
      </w:r>
      <w:r w:rsidRPr="002119F2">
        <w:rPr>
          <w:rStyle w:val="OUChar"/>
        </w:rPr>
        <w:t>OU</w:t>
      </w:r>
      <w:r w:rsidRPr="002119F2">
        <w:t xml:space="preserve"> indica existência de opções alternativas a serem adotadas, sendo as opções excludentes, devendo ser excluídas aquela(s) não contemplada(s).</w:t>
      </w:r>
    </w:p>
    <w:bookmarkEnd w:id="0"/>
    <w:p w14:paraId="1096366E" w14:textId="3B9ECA85" w:rsidR="009F2867" w:rsidRDefault="009F2867" w:rsidP="009F2867">
      <w:pPr>
        <w:pStyle w:val="NotaExplicativa"/>
      </w:pPr>
      <w:r>
        <w:t xml:space="preserve">- Os trechos destacados em </w:t>
      </w:r>
      <w:r w:rsidR="000C190F" w:rsidRPr="000C190F">
        <w:rPr>
          <w:rStyle w:val="DestaqueChar"/>
          <w:highlight w:val="yellow"/>
        </w:rPr>
        <w:t>amarelo</w:t>
      </w:r>
      <w:r w:rsidR="000C190F">
        <w:t xml:space="preserve"> </w:t>
      </w:r>
      <w:r>
        <w:t>são as alterações/inclusões realizadas na última atualização.</w:t>
      </w:r>
    </w:p>
    <w:p w14:paraId="6DB2CD96" w14:textId="77777777" w:rsidR="009F2867" w:rsidRDefault="009F2867" w:rsidP="009F2867">
      <w:pPr>
        <w:pStyle w:val="NotaExplicativa"/>
      </w:pPr>
      <w:r>
        <w:t>Alguns itens receberam notas explicativas destacadas para compreensão do agente ou setor responsável pela elaboração, que deverão ser suprimidas quando da finalização do documento.</w:t>
      </w:r>
    </w:p>
    <w:p w14:paraId="7F85D319" w14:textId="77777777" w:rsidR="009F2867" w:rsidRDefault="009F2867" w:rsidP="000C190F">
      <w:pPr>
        <w:pStyle w:val="Ttulo-SemNmero"/>
      </w:pPr>
      <w:r>
        <w:t>DOCUMENTO DE FORMALIZAÇÃO DA DEMANDA - DFD</w:t>
      </w:r>
    </w:p>
    <w:p w14:paraId="4C005D98" w14:textId="1E9E93A4" w:rsidR="009F2867" w:rsidRDefault="009F2867" w:rsidP="000C190F">
      <w:pPr>
        <w:pStyle w:val="Nvel1-Ttulo"/>
      </w:pPr>
      <w:r>
        <w:lastRenderedPageBreak/>
        <w:t>INFORMAÇÕES BÁSICAS</w:t>
      </w:r>
    </w:p>
    <w:p w14:paraId="45135F45" w14:textId="69C00A15" w:rsidR="009F2867" w:rsidRDefault="009F2867" w:rsidP="00647045">
      <w:pPr>
        <w:pStyle w:val="Nvel2"/>
      </w:pPr>
      <w:r>
        <w:t xml:space="preserve">Setor Requisitante: </w:t>
      </w:r>
      <w:r w:rsidRPr="000C190F">
        <w:rPr>
          <w:color w:val="FF0000"/>
        </w:rPr>
        <w:t>.............</w:t>
      </w:r>
    </w:p>
    <w:p w14:paraId="133AA5BF" w14:textId="5EF36515" w:rsidR="009F2867" w:rsidRDefault="000C190F" w:rsidP="000C190F">
      <w:pPr>
        <w:pStyle w:val="NotaExplicativa"/>
      </w:pPr>
      <w:r w:rsidRPr="000C190F">
        <w:rPr>
          <w:rStyle w:val="DestaqueChar"/>
        </w:rPr>
        <w:t>Nota Explicativa</w:t>
      </w:r>
      <w:r w:rsidR="009F2867" w:rsidRPr="000C190F">
        <w:rPr>
          <w:rStyle w:val="DestaqueChar"/>
        </w:rPr>
        <w:t xml:space="preserve">: </w:t>
      </w:r>
      <w:r w:rsidR="009F2867">
        <w:t>Indicar qual é o setor/órgão demandante.</w:t>
      </w:r>
    </w:p>
    <w:p w14:paraId="4BF55565" w14:textId="5E71FBDA" w:rsidR="009F2867" w:rsidRDefault="009F2867" w:rsidP="00647045">
      <w:pPr>
        <w:pStyle w:val="Nvel2"/>
      </w:pPr>
      <w:r>
        <w:t xml:space="preserve">Responsável: </w:t>
      </w:r>
      <w:r w:rsidRPr="00647045">
        <w:rPr>
          <w:color w:val="FF0000"/>
        </w:rPr>
        <w:t>.............</w:t>
      </w:r>
    </w:p>
    <w:p w14:paraId="1DD9E8B2" w14:textId="6C6F126C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Indicar o servidor responsável pela elaboração do DFD.</w:t>
      </w:r>
    </w:p>
    <w:p w14:paraId="4BC0C8CF" w14:textId="4C7CBB7D" w:rsidR="009F2867" w:rsidRDefault="009F2867" w:rsidP="000C190F">
      <w:pPr>
        <w:pStyle w:val="Nvel1-Ttulo"/>
      </w:pPr>
      <w:r>
        <w:t>DESCRIÇÃO DA DEMANDA</w:t>
      </w:r>
    </w:p>
    <w:p w14:paraId="3DE4865D" w14:textId="56AC5B3D" w:rsidR="009F2867" w:rsidRDefault="009F2867" w:rsidP="000C190F">
      <w:pPr>
        <w:pStyle w:val="Nvel2-Red"/>
      </w:pPr>
      <w:r w:rsidRPr="000C190F">
        <w:rPr>
          <w:rStyle w:val="Nvel2-RedChar"/>
        </w:rPr>
        <w:t>.............</w:t>
      </w:r>
    </w:p>
    <w:p w14:paraId="03037D79" w14:textId="272B9437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Descrever, em linhas gerais, a necessidade administrativa, ou seja, o que se pretende com a contratação, qual a demanda a ser atendida. Exemplos: Capacitação de 20 (vinte) servidores para a aplicação da Nova Lei de Licitações; Abastecimento com água potável de 06 (seis) repartições públicas; Transporte de autoridades para compromissos fora do Município; Decoração da praça do centro da cidade para os festejos de fim de ano; etc.</w:t>
      </w:r>
    </w:p>
    <w:p w14:paraId="37F13CB6" w14:textId="6CA3D9FE" w:rsidR="009F2867" w:rsidRDefault="009F2867" w:rsidP="000C190F">
      <w:pPr>
        <w:pStyle w:val="NotaExplicativa"/>
      </w:pPr>
      <w:r>
        <w:t xml:space="preserve">Lembre-se, </w:t>
      </w:r>
      <w:r w:rsidR="000C190F" w:rsidRPr="000C190F">
        <w:rPr>
          <w:rStyle w:val="DestaqueChar"/>
        </w:rPr>
        <w:t>não é para descrever o objeto a ser contratado</w:t>
      </w:r>
      <w:r>
        <w:t>, mas sim a necessidade que precisa ser atendida.</w:t>
      </w:r>
    </w:p>
    <w:p w14:paraId="3CB2DCF9" w14:textId="7366680F" w:rsidR="009F2867" w:rsidRDefault="009F2867" w:rsidP="000C190F">
      <w:pPr>
        <w:pStyle w:val="Nvel1-Ttulo"/>
      </w:pPr>
      <w:r>
        <w:t>JUSTIFICATIVA DA NECESSIDADE DA DEMANDA</w:t>
      </w:r>
    </w:p>
    <w:p w14:paraId="34D4188B" w14:textId="3A626C10" w:rsidR="009F2867" w:rsidRDefault="009F2867" w:rsidP="000C190F">
      <w:pPr>
        <w:pStyle w:val="Nvel2-Red"/>
      </w:pPr>
      <w:r>
        <w:t>.............</w:t>
      </w:r>
    </w:p>
    <w:p w14:paraId="47BE6F67" w14:textId="747D5A1D" w:rsidR="009F2867" w:rsidRDefault="000C190F" w:rsidP="000C190F">
      <w:pPr>
        <w:pStyle w:val="NotaExplicativa"/>
      </w:pPr>
      <w:r w:rsidRPr="000C190F">
        <w:rPr>
          <w:rStyle w:val="DestaqueChar"/>
        </w:rPr>
        <w:t>Nota Explicativa:</w:t>
      </w:r>
      <w:r>
        <w:t xml:space="preserve"> </w:t>
      </w:r>
      <w:r w:rsidR="009F2867">
        <w:t>Descrever a necessidade de atender a demanda, evidenciando o problema identificado e a real necessidade que ele gera, bem como o que se almeja alcançar com a contratação.</w:t>
      </w:r>
    </w:p>
    <w:p w14:paraId="648088DA" w14:textId="4C82E654" w:rsidR="009F49B9" w:rsidRPr="00BB289F" w:rsidRDefault="009F49B9" w:rsidP="000C190F">
      <w:pPr>
        <w:pStyle w:val="Nvel1-Ttulo"/>
        <w:rPr>
          <w:highlight w:val="yellow"/>
        </w:rPr>
      </w:pPr>
      <w:r w:rsidRPr="00BB289F">
        <w:rPr>
          <w:highlight w:val="yellow"/>
        </w:rPr>
        <w:t>ALINHAMENTO AO PLANO DE CONTRATAÇÃO ANUAL</w:t>
      </w:r>
    </w:p>
    <w:p w14:paraId="03AACCCC" w14:textId="25393ED8" w:rsidR="009F49B9" w:rsidRPr="00BB289F" w:rsidRDefault="009F49B9" w:rsidP="003B7DF7">
      <w:pPr>
        <w:pStyle w:val="Nvel2-Red"/>
        <w:rPr>
          <w:i w:val="0"/>
          <w:iCs/>
          <w:highlight w:val="yellow"/>
        </w:rPr>
      </w:pPr>
      <w:r w:rsidRPr="00BB289F">
        <w:rPr>
          <w:i w:val="0"/>
          <w:iCs/>
          <w:highlight w:val="yellow"/>
        </w:rPr>
        <w:t>A demanda está prevista no Plano de Contratações Anual conforme detalhamento a seguir: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13"/>
        <w:gridCol w:w="5812"/>
        <w:gridCol w:w="1835"/>
      </w:tblGrid>
      <w:tr w:rsidR="009F49B9" w:rsidRPr="00BB289F" w14:paraId="67C629D4" w14:textId="77777777" w:rsidTr="009F49B9">
        <w:tc>
          <w:tcPr>
            <w:tcW w:w="1413" w:type="dxa"/>
            <w:vAlign w:val="center"/>
          </w:tcPr>
          <w:p w14:paraId="1DEB3239" w14:textId="7F3725D8" w:rsidR="009F49B9" w:rsidRPr="00BB289F" w:rsidRDefault="009F49B9" w:rsidP="009F49B9">
            <w:pPr>
              <w:spacing w:before="120" w:after="120" w:line="240" w:lineRule="auto"/>
              <w:jc w:val="center"/>
              <w:rPr>
                <w:b/>
                <w:bCs/>
                <w:smallCaps/>
                <w:highlight w:val="yellow"/>
              </w:rPr>
            </w:pPr>
            <w:r w:rsidRPr="00BB289F">
              <w:rPr>
                <w:b/>
                <w:bCs/>
                <w:smallCaps/>
                <w:highlight w:val="yellow"/>
              </w:rPr>
              <w:t>Item</w:t>
            </w:r>
          </w:p>
        </w:tc>
        <w:tc>
          <w:tcPr>
            <w:tcW w:w="5812" w:type="dxa"/>
            <w:vAlign w:val="center"/>
          </w:tcPr>
          <w:p w14:paraId="62F273CB" w14:textId="7D8D0DD9" w:rsidR="009F49B9" w:rsidRPr="00BB289F" w:rsidRDefault="009F49B9" w:rsidP="009F49B9">
            <w:pPr>
              <w:spacing w:before="120" w:after="120" w:line="240" w:lineRule="auto"/>
              <w:jc w:val="center"/>
              <w:rPr>
                <w:b/>
                <w:bCs/>
                <w:smallCaps/>
                <w:highlight w:val="yellow"/>
              </w:rPr>
            </w:pPr>
            <w:r w:rsidRPr="00BB289F">
              <w:rPr>
                <w:b/>
                <w:bCs/>
                <w:smallCaps/>
                <w:highlight w:val="yellow"/>
              </w:rPr>
              <w:t>Descrição</w:t>
            </w:r>
          </w:p>
        </w:tc>
        <w:tc>
          <w:tcPr>
            <w:tcW w:w="1835" w:type="dxa"/>
            <w:vAlign w:val="center"/>
          </w:tcPr>
          <w:p w14:paraId="0A5130B4" w14:textId="3BD15219" w:rsidR="009F49B9" w:rsidRPr="00BB289F" w:rsidRDefault="009F49B9" w:rsidP="009F49B9">
            <w:pPr>
              <w:spacing w:before="120" w:after="120" w:line="240" w:lineRule="auto"/>
              <w:jc w:val="center"/>
              <w:rPr>
                <w:b/>
                <w:bCs/>
                <w:smallCaps/>
                <w:highlight w:val="yellow"/>
              </w:rPr>
            </w:pPr>
            <w:r w:rsidRPr="00BB289F">
              <w:rPr>
                <w:b/>
                <w:bCs/>
                <w:smallCaps/>
                <w:highlight w:val="yellow"/>
              </w:rPr>
              <w:t>Valor Estimado</w:t>
            </w:r>
          </w:p>
        </w:tc>
      </w:tr>
      <w:tr w:rsidR="009F49B9" w:rsidRPr="00BB289F" w14:paraId="6420BCD9" w14:textId="77777777" w:rsidTr="009F49B9">
        <w:tc>
          <w:tcPr>
            <w:tcW w:w="1413" w:type="dxa"/>
            <w:vAlign w:val="center"/>
          </w:tcPr>
          <w:p w14:paraId="383F8BF3" w14:textId="122DA935" w:rsidR="009F49B9" w:rsidRPr="00BB289F" w:rsidRDefault="009F49B9" w:rsidP="009F49B9">
            <w:pPr>
              <w:spacing w:line="240" w:lineRule="auto"/>
              <w:jc w:val="center"/>
              <w:rPr>
                <w:highlight w:val="yellow"/>
              </w:rPr>
            </w:pPr>
            <w:r w:rsidRPr="00BB289F">
              <w:rPr>
                <w:highlight w:val="yellow"/>
              </w:rPr>
              <w:t>PCA - 202</w:t>
            </w:r>
            <w:r w:rsidRPr="00BB289F">
              <w:rPr>
                <w:color w:val="FF0000"/>
                <w:highlight w:val="yellow"/>
              </w:rPr>
              <w:t>x</w:t>
            </w:r>
            <w:r w:rsidRPr="00BB289F">
              <w:rPr>
                <w:color w:val="FF0000"/>
                <w:highlight w:val="yellow"/>
              </w:rPr>
              <w:br/>
              <w:t>xxxx</w:t>
            </w:r>
          </w:p>
        </w:tc>
        <w:tc>
          <w:tcPr>
            <w:tcW w:w="5812" w:type="dxa"/>
            <w:vAlign w:val="center"/>
          </w:tcPr>
          <w:p w14:paraId="78E8AC43" w14:textId="549584DE" w:rsidR="009F49B9" w:rsidRPr="00BB289F" w:rsidRDefault="009F49B9" w:rsidP="009F49B9">
            <w:pPr>
              <w:spacing w:line="240" w:lineRule="auto"/>
              <w:jc w:val="left"/>
              <w:rPr>
                <w:color w:val="FF0000"/>
                <w:highlight w:val="yellow"/>
              </w:rPr>
            </w:pPr>
            <w:r w:rsidRPr="00BB289F">
              <w:rPr>
                <w:color w:val="FF0000"/>
                <w:highlight w:val="yellow"/>
              </w:rPr>
              <w:t>[</w:t>
            </w:r>
            <w:r w:rsidRPr="00BB289F">
              <w:rPr>
                <w:color w:val="FF0000"/>
                <w:highlight w:val="yellow"/>
              </w:rPr>
              <w:t>Descrição sucinta do objeto que consta no PCA</w:t>
            </w:r>
            <w:r w:rsidRPr="00BB289F">
              <w:rPr>
                <w:color w:val="FF0000"/>
                <w:highlight w:val="yellow"/>
              </w:rPr>
              <w:t>]</w:t>
            </w:r>
          </w:p>
        </w:tc>
        <w:tc>
          <w:tcPr>
            <w:tcW w:w="1835" w:type="dxa"/>
            <w:vAlign w:val="center"/>
          </w:tcPr>
          <w:p w14:paraId="11256F05" w14:textId="4F7378C8" w:rsidR="009F49B9" w:rsidRPr="00BB289F" w:rsidRDefault="009F49B9" w:rsidP="009F49B9">
            <w:pPr>
              <w:spacing w:line="240" w:lineRule="auto"/>
              <w:jc w:val="center"/>
              <w:rPr>
                <w:highlight w:val="yellow"/>
              </w:rPr>
            </w:pPr>
            <w:r w:rsidRPr="00BB289F">
              <w:rPr>
                <w:highlight w:val="yellow"/>
              </w:rPr>
              <w:t xml:space="preserve">R$ </w:t>
            </w:r>
            <w:proofErr w:type="spellStart"/>
            <w:proofErr w:type="gramStart"/>
            <w:r w:rsidRPr="00BB289F">
              <w:rPr>
                <w:color w:val="FF0000"/>
                <w:highlight w:val="yellow"/>
              </w:rPr>
              <w:t>x,xx</w:t>
            </w:r>
            <w:proofErr w:type="spellEnd"/>
            <w:proofErr w:type="gramEnd"/>
          </w:p>
        </w:tc>
      </w:tr>
    </w:tbl>
    <w:p w14:paraId="327E4234" w14:textId="2430D304" w:rsidR="00BB289F" w:rsidRPr="00BB289F" w:rsidRDefault="00BB289F" w:rsidP="00BB289F">
      <w:pPr>
        <w:pStyle w:val="NotaExplicativa"/>
        <w:rPr>
          <w:highlight w:val="yellow"/>
        </w:rPr>
      </w:pPr>
      <w:r w:rsidRPr="00BB289F">
        <w:rPr>
          <w:rStyle w:val="DestaqueChar"/>
          <w:highlight w:val="yellow"/>
        </w:rPr>
        <w:t>Nota Explicativa:</w:t>
      </w:r>
      <w:r w:rsidRPr="00BB289F">
        <w:rPr>
          <w:highlight w:val="yellow"/>
        </w:rPr>
        <w:t xml:space="preserve"> Estando a demanda presente no Plano Anual de Contratações (PCA), deverá ser informada aqui a previsão da futura contratação no respectivo PCA e o devido alinhamento com o planejamento realizado.</w:t>
      </w:r>
    </w:p>
    <w:p w14:paraId="6D46289F" w14:textId="01C30AB4" w:rsidR="009F49B9" w:rsidRPr="00BB289F" w:rsidRDefault="002119F2" w:rsidP="002119F2">
      <w:pPr>
        <w:pStyle w:val="OU"/>
        <w:rPr>
          <w:highlight w:val="yellow"/>
        </w:rPr>
      </w:pPr>
      <w:r w:rsidRPr="00BB289F">
        <w:rPr>
          <w:highlight w:val="yellow"/>
        </w:rPr>
        <w:lastRenderedPageBreak/>
        <w:t>OU</w:t>
      </w:r>
    </w:p>
    <w:p w14:paraId="128B25BC" w14:textId="3E968608" w:rsidR="002119F2" w:rsidRPr="00BB289F" w:rsidRDefault="002119F2" w:rsidP="003B7DF7">
      <w:pPr>
        <w:pStyle w:val="Nvel2-Red"/>
        <w:rPr>
          <w:i w:val="0"/>
          <w:iCs/>
          <w:highlight w:val="yellow"/>
        </w:rPr>
      </w:pPr>
      <w:r w:rsidRPr="00BB289F">
        <w:rPr>
          <w:i w:val="0"/>
          <w:iCs/>
          <w:highlight w:val="yellow"/>
        </w:rPr>
        <w:t xml:space="preserve">A </w:t>
      </w:r>
      <w:r w:rsidRPr="00BB289F">
        <w:rPr>
          <w:i w:val="0"/>
          <w:iCs/>
          <w:highlight w:val="yellow"/>
        </w:rPr>
        <w:t>demanda não está prevista no Plano de Contratações Anual, porém se justifica pelo(s)</w:t>
      </w:r>
      <w:r w:rsidRPr="00BB289F">
        <w:rPr>
          <w:i w:val="0"/>
          <w:iCs/>
          <w:highlight w:val="yellow"/>
        </w:rPr>
        <w:t xml:space="preserve"> </w:t>
      </w:r>
      <w:r w:rsidRPr="00BB289F">
        <w:rPr>
          <w:i w:val="0"/>
          <w:iCs/>
          <w:highlight w:val="yellow"/>
        </w:rPr>
        <w:t xml:space="preserve">seguinte(s) motivo(s): </w:t>
      </w:r>
      <w:r w:rsidRPr="00BB289F">
        <w:rPr>
          <w:i w:val="0"/>
          <w:iCs/>
          <w:highlight w:val="yellow"/>
        </w:rPr>
        <w:t>[</w:t>
      </w:r>
      <w:r w:rsidRPr="00BB289F">
        <w:rPr>
          <w:i w:val="0"/>
          <w:iCs/>
          <w:highlight w:val="yellow"/>
        </w:rPr>
        <w:t>justificar a ausência no PCA</w:t>
      </w:r>
      <w:r w:rsidRPr="00BB289F">
        <w:rPr>
          <w:i w:val="0"/>
          <w:iCs/>
          <w:highlight w:val="yellow"/>
        </w:rPr>
        <w:t>]</w:t>
      </w:r>
      <w:r w:rsidRPr="00BB289F">
        <w:rPr>
          <w:i w:val="0"/>
          <w:iCs/>
          <w:highlight w:val="yellow"/>
        </w:rPr>
        <w:t>.</w:t>
      </w:r>
    </w:p>
    <w:p w14:paraId="68DBAC6E" w14:textId="52A1D6B1" w:rsidR="003B7DF7" w:rsidRDefault="003B7DF7" w:rsidP="003B7DF7">
      <w:pPr>
        <w:pStyle w:val="NotaExplicativa"/>
      </w:pPr>
      <w:r w:rsidRPr="00BB289F">
        <w:rPr>
          <w:rStyle w:val="DestaqueChar"/>
          <w:highlight w:val="yellow"/>
        </w:rPr>
        <w:t>Nota Explicativa 1:</w:t>
      </w:r>
      <w:r w:rsidRPr="00BB289F">
        <w:rPr>
          <w:highlight w:val="yellow"/>
        </w:rPr>
        <w:t xml:space="preserve"> Preste atenção nesse ponto, só justifique que é demanda nova se realmente for. Exemplo: </w:t>
      </w:r>
      <w:r w:rsidRPr="00BB289F">
        <w:rPr>
          <w:highlight w:val="yellow"/>
        </w:rPr>
        <w:t>foi recebida</w:t>
      </w:r>
      <w:r w:rsidRPr="00BB289F">
        <w:rPr>
          <w:highlight w:val="yellow"/>
        </w:rPr>
        <w:t xml:space="preserve"> uma emenda </w:t>
      </w:r>
      <w:r w:rsidRPr="00BB289F">
        <w:rPr>
          <w:highlight w:val="yellow"/>
        </w:rPr>
        <w:t xml:space="preserve">parlamentar </w:t>
      </w:r>
      <w:r w:rsidRPr="00BB289F">
        <w:rPr>
          <w:highlight w:val="yellow"/>
        </w:rPr>
        <w:t>para compras de determinado objeto. Aqui você já tem o PCA, mas surgiu um fato superveniente, ou seja, depois que ele já estava em execução.</w:t>
      </w:r>
    </w:p>
    <w:p w14:paraId="6FC49343" w14:textId="039E21BA" w:rsidR="009F2867" w:rsidRDefault="009F2867" w:rsidP="000C190F">
      <w:pPr>
        <w:pStyle w:val="Nvel1-Ttulo"/>
      </w:pPr>
      <w:r>
        <w:t xml:space="preserve">PREVISÃO DE ATENDIMENTO DA DEMANDA  </w:t>
      </w:r>
    </w:p>
    <w:p w14:paraId="6352712A" w14:textId="6C1D5466" w:rsidR="009F2867" w:rsidRDefault="009F2867" w:rsidP="00647045">
      <w:pPr>
        <w:pStyle w:val="Nvel2"/>
      </w:pPr>
      <w:r>
        <w:t xml:space="preserve">A presente demanda deve ser atendida até </w:t>
      </w:r>
      <w:r w:rsidRPr="00647045">
        <w:rPr>
          <w:color w:val="FF0000"/>
        </w:rPr>
        <w:t>.............</w:t>
      </w:r>
    </w:p>
    <w:p w14:paraId="6CCC53F6" w14:textId="2F2AE164" w:rsidR="009F2867" w:rsidRDefault="00647045" w:rsidP="00647045">
      <w:pPr>
        <w:pStyle w:val="NotaExplicativa"/>
      </w:pPr>
      <w:r w:rsidRPr="00647045">
        <w:rPr>
          <w:rStyle w:val="DestaqueChar"/>
        </w:rPr>
        <w:t>Nota Explicativa:</w:t>
      </w:r>
      <w:r>
        <w:t xml:space="preserve"> </w:t>
      </w:r>
      <w:r w:rsidR="009F2867">
        <w:t>Inserir a estimativa de data de início da execução, considerando a urgência da necessidade e a prática do órgão, bem como a previsão de data de início da execução do objeto.</w:t>
      </w:r>
    </w:p>
    <w:p w14:paraId="75BE004C" w14:textId="5D7B645E" w:rsidR="009F2867" w:rsidRDefault="009F2867" w:rsidP="00647045">
      <w:pPr>
        <w:pStyle w:val="Nvel1-Ttulo"/>
      </w:pPr>
      <w:r>
        <w:t>EQUIPE DE PLANEJAMENTO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24"/>
        <w:gridCol w:w="2934"/>
        <w:gridCol w:w="1102"/>
      </w:tblGrid>
      <w:tr w:rsidR="00647045" w:rsidRPr="00B9239C" w14:paraId="2BBF610D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AAAB6B" w14:textId="77777777" w:rsidR="00647045" w:rsidRPr="00B9239C" w:rsidRDefault="00647045" w:rsidP="00647045">
            <w:pPr>
              <w:suppressAutoHyphens/>
              <w:spacing w:before="0" w:after="0" w:line="240" w:lineRule="auto"/>
              <w:jc w:val="center"/>
              <w:rPr>
                <w:rFonts w:eastAsia="Arial" w:cs="Calibri"/>
                <w:b/>
                <w:bCs/>
                <w:smallCaps/>
                <w:color w:val="000000"/>
              </w:rPr>
            </w:pPr>
            <w:r w:rsidRPr="00B9239C">
              <w:rPr>
                <w:rFonts w:eastAsia="Arial" w:cs="Calibri"/>
                <w:b/>
                <w:bCs/>
                <w:smallCaps/>
                <w:color w:val="000000"/>
              </w:rPr>
              <w:t>Nome</w:t>
            </w: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7EFAAB" w14:textId="77777777" w:rsidR="00647045" w:rsidRPr="00B9239C" w:rsidRDefault="00647045" w:rsidP="00647045">
            <w:pPr>
              <w:suppressAutoHyphens/>
              <w:spacing w:before="0" w:after="0" w:line="240" w:lineRule="auto"/>
              <w:jc w:val="center"/>
              <w:rPr>
                <w:rFonts w:eastAsia="Arial" w:cs="Calibri"/>
                <w:b/>
                <w:bCs/>
                <w:smallCaps/>
                <w:color w:val="000000"/>
              </w:rPr>
            </w:pPr>
            <w:r w:rsidRPr="00B9239C">
              <w:rPr>
                <w:rFonts w:eastAsia="Arial" w:cs="Calibri"/>
                <w:b/>
                <w:bCs/>
                <w:smallCaps/>
                <w:color w:val="000000"/>
              </w:rPr>
              <w:t>Cargo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6340F2" w14:textId="77777777" w:rsidR="00647045" w:rsidRPr="00B9239C" w:rsidRDefault="00647045" w:rsidP="00647045">
            <w:pPr>
              <w:suppressAutoHyphens/>
              <w:spacing w:before="0" w:after="0" w:line="240" w:lineRule="auto"/>
              <w:jc w:val="center"/>
              <w:rPr>
                <w:rFonts w:eastAsia="Arial" w:cs="Calibri"/>
                <w:b/>
                <w:bCs/>
                <w:smallCaps/>
                <w:color w:val="000000"/>
              </w:rPr>
            </w:pPr>
            <w:r w:rsidRPr="00B9239C">
              <w:rPr>
                <w:rFonts w:eastAsia="Arial" w:cs="Calibri"/>
                <w:b/>
                <w:bCs/>
                <w:smallCaps/>
              </w:rPr>
              <w:t>Ciente</w:t>
            </w:r>
          </w:p>
        </w:tc>
      </w:tr>
      <w:tr w:rsidR="00647045" w:rsidRPr="00B9239C" w14:paraId="2A8D8480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FB0118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65D99A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Arial" w:cs="Calibri"/>
              <w:color w:val="000000"/>
            </w:rPr>
            <w:id w:val="-429430841"/>
            <w:placeholder>
              <w:docPart w:val="FD249DE48D5C42E5A424B9511F2FF103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1559A14B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Arial" w:cs="Calibri"/>
                    <w:color w:val="000000"/>
                  </w:rPr>
                </w:pPr>
                <w:r w:rsidRPr="00B9239C">
                  <w:rPr>
                    <w:rFonts w:eastAsia="Arial" w:cs="Calibri"/>
                    <w:color w:val="000000"/>
                  </w:rPr>
                  <w:t>Resposta</w:t>
                </w:r>
              </w:p>
            </w:tc>
          </w:sdtContent>
        </w:sdt>
      </w:tr>
      <w:tr w:rsidR="00647045" w:rsidRPr="00B9239C" w14:paraId="0F9011E9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20FC91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8606E4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1489745387"/>
            <w:placeholder>
              <w:docPart w:val="246337CDCD90493BA30BCCF417FF17CD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2EC325DB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0032C051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0BD8D6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8A3E44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236215147"/>
            <w:placeholder>
              <w:docPart w:val="4F061FD632444D2B8EB8B9B29E360253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1C839D35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3872EC0C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089089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9D9897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439421751"/>
            <w:placeholder>
              <w:docPart w:val="BD7668C19DD040E4B9F1EE3FC729C01C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14:paraId="15F378ED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45527D1B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BD6666F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B2478DA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-1907601703"/>
            <w:placeholder>
              <w:docPart w:val="9D7C7B34620C4276AB862CA5CDB1E80D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213D3CCE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72BF42AA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8965F96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BDDAAC1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1881584892"/>
            <w:placeholder>
              <w:docPart w:val="DB190F474A3B42C3A35091A27489DDD2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51EC5680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0BA6ED8A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E6D6F9E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75FBD9E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Cambria" w:cs="Calibri"/>
            </w:rPr>
            <w:id w:val="400018929"/>
            <w:placeholder>
              <w:docPart w:val="3C08593B49B74E7888D434DEFDC83F57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6EFA193B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Cambria" w:cs="Calibri"/>
                  </w:rPr>
                </w:pPr>
                <w:r w:rsidRPr="00B9239C">
                  <w:rPr>
                    <w:rFonts w:eastAsia="Cambria" w:cs="Calibri"/>
                  </w:rPr>
                  <w:t>Resposta</w:t>
                </w:r>
              </w:p>
            </w:tc>
          </w:sdtContent>
        </w:sdt>
      </w:tr>
      <w:tr w:rsidR="00647045" w:rsidRPr="00B9239C" w14:paraId="4D877D67" w14:textId="77777777" w:rsidTr="00647045">
        <w:trPr>
          <w:jc w:val="center"/>
        </w:trPr>
        <w:tc>
          <w:tcPr>
            <w:tcW w:w="2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DF37969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tc>
          <w:tcPr>
            <w:tcW w:w="166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085866A" w14:textId="77777777" w:rsidR="00647045" w:rsidRPr="00B9239C" w:rsidRDefault="00647045" w:rsidP="00647045">
            <w:pPr>
              <w:suppressAutoHyphens/>
              <w:spacing w:before="0" w:after="0" w:line="240" w:lineRule="auto"/>
              <w:rPr>
                <w:rFonts w:eastAsia="Arial" w:cs="Calibri"/>
                <w:color w:val="000000"/>
              </w:rPr>
            </w:pPr>
          </w:p>
        </w:tc>
        <w:sdt>
          <w:sdtPr>
            <w:rPr>
              <w:rFonts w:eastAsia="Arial" w:cs="Calibri"/>
              <w:color w:val="000000"/>
            </w:rPr>
            <w:id w:val="-1793125593"/>
            <w:placeholder>
              <w:docPart w:val="055A51FBD00549AA96C3664494D7EEBA"/>
            </w:placeholder>
            <w:comboBox>
              <w:listItem w:displayText="Sim" w:value="Sim"/>
              <w:listItem w:displayText="Não" w:value="Não"/>
            </w:comboBox>
          </w:sdtPr>
          <w:sdtContent>
            <w:tc>
              <w:tcPr>
                <w:tcW w:w="526" w:type="pct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14:paraId="3D825F1C" w14:textId="77777777" w:rsidR="00647045" w:rsidRPr="00B9239C" w:rsidRDefault="00647045" w:rsidP="00647045">
                <w:pPr>
                  <w:suppressAutoHyphens/>
                  <w:spacing w:before="0" w:after="0" w:line="240" w:lineRule="auto"/>
                  <w:jc w:val="center"/>
                  <w:rPr>
                    <w:rFonts w:eastAsia="Arial" w:cs="Calibri"/>
                    <w:color w:val="000000"/>
                  </w:rPr>
                </w:pPr>
                <w:r w:rsidRPr="00B9239C">
                  <w:rPr>
                    <w:rFonts w:eastAsia="Arial" w:cs="Calibri"/>
                    <w:color w:val="000000"/>
                  </w:rPr>
                  <w:t>Resposta</w:t>
                </w:r>
              </w:p>
            </w:tc>
          </w:sdtContent>
        </w:sdt>
      </w:tr>
    </w:tbl>
    <w:p w14:paraId="1CCC41E7" w14:textId="14372A68" w:rsidR="009F2867" w:rsidRDefault="00647045" w:rsidP="00647045">
      <w:pPr>
        <w:pStyle w:val="NotaExplicativa"/>
      </w:pPr>
      <w:r w:rsidRPr="00647045">
        <w:rPr>
          <w:rStyle w:val="DestaqueChar"/>
        </w:rPr>
        <w:t>Nota Explicativa 1:</w:t>
      </w:r>
      <w:r>
        <w:t xml:space="preserve"> </w:t>
      </w:r>
      <w:r w:rsidR="009F2867">
        <w:t>Indicar os membros que da comissão de planejamento da contratação.</w:t>
      </w:r>
    </w:p>
    <w:p w14:paraId="6308F642" w14:textId="23628890" w:rsidR="009F2867" w:rsidRDefault="00647045" w:rsidP="00647045">
      <w:pPr>
        <w:pStyle w:val="NotaExplicativa"/>
      </w:pPr>
      <w:r w:rsidRPr="00647045">
        <w:rPr>
          <w:rStyle w:val="DestaqueChar"/>
        </w:rPr>
        <w:t>Nota Explicativa 2:</w:t>
      </w:r>
      <w:r>
        <w:t xml:space="preserve"> </w:t>
      </w:r>
      <w:r w:rsidR="009F2867">
        <w:t>A tabela acima é meramente ilustrativa, podendo ser livremente alterada conforme o caso concreto.</w:t>
      </w:r>
    </w:p>
    <w:p w14:paraId="69DC3CC8" w14:textId="161DD04F" w:rsidR="009F2867" w:rsidRDefault="00647045" w:rsidP="00647045">
      <w:pPr>
        <w:pStyle w:val="NotaExplicativa"/>
      </w:pPr>
      <w:r w:rsidRPr="00647045">
        <w:rPr>
          <w:rStyle w:val="DestaqueChar"/>
        </w:rPr>
        <w:t>Nota Explicativa 3:</w:t>
      </w:r>
      <w:r>
        <w:t xml:space="preserve"> </w:t>
      </w:r>
      <w:r w:rsidR="009F2867">
        <w:t>A coluna ciente possuí respostas pré-definidas, bastando escolher conforme o caso concreto.</w:t>
      </w:r>
    </w:p>
    <w:p w14:paraId="4114B9B2" w14:textId="68F5728B" w:rsidR="009F2867" w:rsidRDefault="009F2867" w:rsidP="00647045">
      <w:pPr>
        <w:pStyle w:val="Nvel1-Ttulo"/>
      </w:pPr>
      <w:r>
        <w:t>EQUIPE DE FISCALIZAÇÃO</w:t>
      </w:r>
    </w:p>
    <w:p w14:paraId="5324B0DD" w14:textId="6E3E109A" w:rsidR="009F2867" w:rsidRPr="00BB289F" w:rsidRDefault="009F2867" w:rsidP="00647045">
      <w:pPr>
        <w:pStyle w:val="Nvel2"/>
      </w:pPr>
      <w:r w:rsidRPr="00BB289F">
        <w:t>A equipe de fiscalização será designada em momento oportuno, observando-se a necessidade da Administração e a conveniência do planejamento da execução contratual, sendo a indicação formalizada por meio de ato próprio, em conformidade com a legislação vigente.</w:t>
      </w:r>
    </w:p>
    <w:p w14:paraId="41A1E7E6" w14:textId="77777777" w:rsidR="009F2867" w:rsidRDefault="009F2867" w:rsidP="009F2867">
      <w:r>
        <w:t>Submeto o presente Documento de Formalização da Demanda para avaliação.</w:t>
      </w:r>
    </w:p>
    <w:p w14:paraId="7B4A45AE" w14:textId="77777777" w:rsidR="009F2867" w:rsidRDefault="009F2867" w:rsidP="009F2867">
      <w:r>
        <w:lastRenderedPageBreak/>
        <w:t xml:space="preserve">Irupi/ES, </w:t>
      </w:r>
      <w:r w:rsidRPr="00647045">
        <w:rPr>
          <w:color w:val="FF0000"/>
        </w:rPr>
        <w:t xml:space="preserve">[dia] </w:t>
      </w:r>
      <w:r>
        <w:t xml:space="preserve">de </w:t>
      </w:r>
      <w:r w:rsidRPr="00647045">
        <w:rPr>
          <w:color w:val="FF0000"/>
        </w:rPr>
        <w:t xml:space="preserve">[mês] </w:t>
      </w:r>
      <w:r>
        <w:t xml:space="preserve">de </w:t>
      </w:r>
      <w:r w:rsidRPr="00647045">
        <w:rPr>
          <w:color w:val="FF0000"/>
        </w:rPr>
        <w:t>[ano]</w:t>
      </w:r>
      <w:r>
        <w:t>.</w:t>
      </w:r>
    </w:p>
    <w:p w14:paraId="6B603053" w14:textId="77777777" w:rsidR="009F2867" w:rsidRDefault="009F2867" w:rsidP="009F2867"/>
    <w:p w14:paraId="642AD3C4" w14:textId="77777777" w:rsidR="009F2867" w:rsidRPr="00647045" w:rsidRDefault="009F2867" w:rsidP="00647045">
      <w:pPr>
        <w:jc w:val="center"/>
        <w:rPr>
          <w:color w:val="FF0000"/>
        </w:rPr>
      </w:pPr>
      <w:r w:rsidRPr="00647045">
        <w:rPr>
          <w:color w:val="FF0000"/>
        </w:rPr>
        <w:t>__________________________________</w:t>
      </w:r>
    </w:p>
    <w:p w14:paraId="33DB7ED2" w14:textId="5A0AEA88" w:rsidR="001307F3" w:rsidRPr="00647045" w:rsidRDefault="009F2867" w:rsidP="00647045">
      <w:pPr>
        <w:jc w:val="center"/>
        <w:rPr>
          <w:color w:val="FF0000"/>
        </w:rPr>
      </w:pPr>
      <w:r w:rsidRPr="00647045">
        <w:rPr>
          <w:color w:val="FF0000"/>
        </w:rPr>
        <w:t>Assinatura do responsável pela demanda</w:t>
      </w:r>
    </w:p>
    <w:sectPr w:rsidR="001307F3" w:rsidRPr="00647045" w:rsidSect="00EA1849"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618561" w14:textId="77777777" w:rsidR="00582BC8" w:rsidRDefault="00582BC8" w:rsidP="001223EB">
      <w:pPr>
        <w:spacing w:after="0" w:line="240" w:lineRule="auto"/>
      </w:pPr>
      <w:r>
        <w:separator/>
      </w:r>
    </w:p>
  </w:endnote>
  <w:endnote w:type="continuationSeparator" w:id="0">
    <w:p w14:paraId="113DB787" w14:textId="77777777" w:rsidR="00582BC8" w:rsidRDefault="00582BC8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EEE145B-1C8C-43AF-82AA-1253C4416898}"/>
    <w:embedBold r:id="rId2" w:fontKey="{494A30DE-EF26-4F61-8A59-D49C8BD6C826}"/>
    <w:embedItalic r:id="rId3" w:fontKey="{F2832F96-10EA-497B-9D32-66E86B2C5A20}"/>
    <w:embedBoldItalic r:id="rId4" w:fontKey="{A7A61EAF-4F65-417E-B93B-044E1D2685E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778E059A-0113-4EE9-83A5-737758455C7F}"/>
    <w:embedBold r:id="rId6" w:fontKey="{7FFB88CF-1240-4760-9D04-117832C07A5D}"/>
    <w:embedItalic r:id="rId7" w:fontKey="{99A1D570-8952-4704-939A-F9FA4DA550C6}"/>
    <w:embedBoldItalic r:id="rId8" w:fontKey="{BAE2E121-FD42-453E-809E-494F25EA5925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84702BB9-EE98-4C46-909A-AFC5D06A09F4}"/>
    <w:embedBold r:id="rId10" w:fontKey="{4CA6D69D-BD9A-4D3D-A94C-0632FF2D5543}"/>
    <w:embedItalic r:id="rId11" w:fontKey="{B9D63829-6BDA-453B-8213-736A0353C53F}"/>
    <w:embedBoldItalic r:id="rId12" w:fontKey="{87EABA43-A5E5-49F8-AB7E-417F0E26CAC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C72ADB9F-643D-4C2B-81E6-7774C5847322}"/>
    <w:embedBoldItalic r:id="rId14" w:fontKey="{8790B7D4-6D67-4340-A30F-82F9881DE3D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5" w:fontKey="{85449CDE-55E5-49EF-8452-256AD30499BE}"/>
    <w:embedBold r:id="rId16" w:fontKey="{361206DC-5A50-46DF-A5F0-11F73E266C0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7" w:fontKey="{AC1CFD8D-9E28-4DA1-8ECE-9C92E3F33B9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31954F" w14:textId="77777777" w:rsidR="00582BC8" w:rsidRDefault="00582BC8" w:rsidP="001223EB">
      <w:pPr>
        <w:spacing w:after="0" w:line="240" w:lineRule="auto"/>
      </w:pPr>
      <w:r>
        <w:separator/>
      </w:r>
    </w:p>
  </w:footnote>
  <w:footnote w:type="continuationSeparator" w:id="0">
    <w:p w14:paraId="7FEE6CDC" w14:textId="77777777" w:rsidR="00582BC8" w:rsidRDefault="00582BC8" w:rsidP="00122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1165827706">
    <w:abstractNumId w:val="1"/>
  </w:num>
  <w:num w:numId="11" w16cid:durableId="1329794830">
    <w:abstractNumId w:val="1"/>
  </w:num>
  <w:num w:numId="12" w16cid:durableId="284432172">
    <w:abstractNumId w:val="1"/>
  </w:num>
  <w:num w:numId="13" w16cid:durableId="1468812266">
    <w:abstractNumId w:val="3"/>
  </w:num>
  <w:num w:numId="14" w16cid:durableId="1750536717">
    <w:abstractNumId w:val="5"/>
  </w:num>
  <w:num w:numId="15" w16cid:durableId="420103299">
    <w:abstractNumId w:val="1"/>
  </w:num>
  <w:num w:numId="16" w16cid:durableId="762997873">
    <w:abstractNumId w:val="6"/>
  </w:num>
  <w:num w:numId="17" w16cid:durableId="1310138536">
    <w:abstractNumId w:val="2"/>
  </w:num>
  <w:num w:numId="18" w16cid:durableId="1224559008">
    <w:abstractNumId w:val="1"/>
  </w:num>
  <w:num w:numId="19" w16cid:durableId="519441631">
    <w:abstractNumId w:val="0"/>
  </w:num>
  <w:num w:numId="20" w16cid:durableId="2014840159">
    <w:abstractNumId w:val="1"/>
  </w:num>
  <w:num w:numId="21" w16cid:durableId="1263101191">
    <w:abstractNumId w:val="1"/>
  </w:num>
  <w:num w:numId="22" w16cid:durableId="1760253285">
    <w:abstractNumId w:val="7"/>
  </w:num>
  <w:num w:numId="23" w16cid:durableId="1644964147">
    <w:abstractNumId w:val="1"/>
  </w:num>
  <w:num w:numId="24" w16cid:durableId="1868179161">
    <w:abstractNumId w:val="4"/>
  </w:num>
  <w:num w:numId="25" w16cid:durableId="1982005624">
    <w:abstractNumId w:val="1"/>
  </w:num>
  <w:num w:numId="26" w16cid:durableId="1038357505">
    <w:abstractNumId w:val="1"/>
  </w:num>
  <w:num w:numId="27" w16cid:durableId="1722708471">
    <w:abstractNumId w:val="1"/>
  </w:num>
  <w:num w:numId="28" w16cid:durableId="585192091">
    <w:abstractNumId w:val="1"/>
  </w:num>
  <w:num w:numId="29" w16cid:durableId="1825659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867"/>
    <w:rsid w:val="00026A75"/>
    <w:rsid w:val="000522DF"/>
    <w:rsid w:val="0005492B"/>
    <w:rsid w:val="00086DD0"/>
    <w:rsid w:val="00094616"/>
    <w:rsid w:val="00095637"/>
    <w:rsid w:val="000A0701"/>
    <w:rsid w:val="000C190F"/>
    <w:rsid w:val="000D3FA1"/>
    <w:rsid w:val="000D5DFD"/>
    <w:rsid w:val="000E29A0"/>
    <w:rsid w:val="000E2BF3"/>
    <w:rsid w:val="000F262F"/>
    <w:rsid w:val="000F7975"/>
    <w:rsid w:val="00111FD6"/>
    <w:rsid w:val="001223EB"/>
    <w:rsid w:val="00127AC2"/>
    <w:rsid w:val="001307F3"/>
    <w:rsid w:val="00143C50"/>
    <w:rsid w:val="00165621"/>
    <w:rsid w:val="00170C48"/>
    <w:rsid w:val="00173CB0"/>
    <w:rsid w:val="00182E9E"/>
    <w:rsid w:val="00191CB1"/>
    <w:rsid w:val="001B5507"/>
    <w:rsid w:val="001D19DC"/>
    <w:rsid w:val="001E2B7B"/>
    <w:rsid w:val="001F0AA4"/>
    <w:rsid w:val="00206FDD"/>
    <w:rsid w:val="002119F2"/>
    <w:rsid w:val="002136B3"/>
    <w:rsid w:val="002143F3"/>
    <w:rsid w:val="00221415"/>
    <w:rsid w:val="00221979"/>
    <w:rsid w:val="00231380"/>
    <w:rsid w:val="00246CFA"/>
    <w:rsid w:val="002506FB"/>
    <w:rsid w:val="00250EDD"/>
    <w:rsid w:val="00261959"/>
    <w:rsid w:val="002B2A3C"/>
    <w:rsid w:val="002B3528"/>
    <w:rsid w:val="002B4C2F"/>
    <w:rsid w:val="002C2B0F"/>
    <w:rsid w:val="002E14EF"/>
    <w:rsid w:val="002E186C"/>
    <w:rsid w:val="002E306F"/>
    <w:rsid w:val="002E4C89"/>
    <w:rsid w:val="00322B04"/>
    <w:rsid w:val="00323631"/>
    <w:rsid w:val="00327A88"/>
    <w:rsid w:val="00333358"/>
    <w:rsid w:val="00346069"/>
    <w:rsid w:val="003508D7"/>
    <w:rsid w:val="00371A6B"/>
    <w:rsid w:val="0037293D"/>
    <w:rsid w:val="00377E34"/>
    <w:rsid w:val="00385108"/>
    <w:rsid w:val="003A6580"/>
    <w:rsid w:val="003B56AA"/>
    <w:rsid w:val="003B7DF7"/>
    <w:rsid w:val="003C2CBE"/>
    <w:rsid w:val="003C2DAE"/>
    <w:rsid w:val="003C6546"/>
    <w:rsid w:val="003D2A8D"/>
    <w:rsid w:val="003D71FC"/>
    <w:rsid w:val="003E1CC3"/>
    <w:rsid w:val="003E2FCF"/>
    <w:rsid w:val="003F05A1"/>
    <w:rsid w:val="003F2DC5"/>
    <w:rsid w:val="00440346"/>
    <w:rsid w:val="00453C62"/>
    <w:rsid w:val="00467366"/>
    <w:rsid w:val="00474101"/>
    <w:rsid w:val="004A634D"/>
    <w:rsid w:val="004C0E7A"/>
    <w:rsid w:val="004F7720"/>
    <w:rsid w:val="00505538"/>
    <w:rsid w:val="00532C53"/>
    <w:rsid w:val="00542D6A"/>
    <w:rsid w:val="005443F0"/>
    <w:rsid w:val="0055193B"/>
    <w:rsid w:val="00565DAE"/>
    <w:rsid w:val="00582B32"/>
    <w:rsid w:val="00582BC8"/>
    <w:rsid w:val="00585541"/>
    <w:rsid w:val="005909DB"/>
    <w:rsid w:val="005970BB"/>
    <w:rsid w:val="005A2726"/>
    <w:rsid w:val="005B5432"/>
    <w:rsid w:val="005C0FAE"/>
    <w:rsid w:val="005E2C4F"/>
    <w:rsid w:val="005E35DA"/>
    <w:rsid w:val="00604513"/>
    <w:rsid w:val="006223DE"/>
    <w:rsid w:val="00626937"/>
    <w:rsid w:val="00647045"/>
    <w:rsid w:val="00652245"/>
    <w:rsid w:val="0065747A"/>
    <w:rsid w:val="00661AA1"/>
    <w:rsid w:val="0068549A"/>
    <w:rsid w:val="006B007F"/>
    <w:rsid w:val="006C7655"/>
    <w:rsid w:val="006C7A15"/>
    <w:rsid w:val="006D2F21"/>
    <w:rsid w:val="006D6763"/>
    <w:rsid w:val="006E2772"/>
    <w:rsid w:val="0073152E"/>
    <w:rsid w:val="007367BD"/>
    <w:rsid w:val="00773498"/>
    <w:rsid w:val="00786C99"/>
    <w:rsid w:val="00790D7E"/>
    <w:rsid w:val="0079524B"/>
    <w:rsid w:val="007A4A7F"/>
    <w:rsid w:val="007B41DB"/>
    <w:rsid w:val="007D71AB"/>
    <w:rsid w:val="007F03E7"/>
    <w:rsid w:val="00817E7B"/>
    <w:rsid w:val="0082073C"/>
    <w:rsid w:val="008427B4"/>
    <w:rsid w:val="008519A7"/>
    <w:rsid w:val="00875D77"/>
    <w:rsid w:val="0089018C"/>
    <w:rsid w:val="00892E37"/>
    <w:rsid w:val="00896C59"/>
    <w:rsid w:val="008B12CF"/>
    <w:rsid w:val="008B3809"/>
    <w:rsid w:val="008C251B"/>
    <w:rsid w:val="008D2339"/>
    <w:rsid w:val="00947E19"/>
    <w:rsid w:val="00952522"/>
    <w:rsid w:val="00981CD3"/>
    <w:rsid w:val="009C5D18"/>
    <w:rsid w:val="009C78CF"/>
    <w:rsid w:val="009D1276"/>
    <w:rsid w:val="009F175E"/>
    <w:rsid w:val="009F2867"/>
    <w:rsid w:val="009F49B9"/>
    <w:rsid w:val="009F64C3"/>
    <w:rsid w:val="009F6842"/>
    <w:rsid w:val="00A036B8"/>
    <w:rsid w:val="00A036EF"/>
    <w:rsid w:val="00A10F80"/>
    <w:rsid w:val="00A11B43"/>
    <w:rsid w:val="00A20FE2"/>
    <w:rsid w:val="00A333E5"/>
    <w:rsid w:val="00A541ED"/>
    <w:rsid w:val="00A61ACE"/>
    <w:rsid w:val="00A734D3"/>
    <w:rsid w:val="00A83D35"/>
    <w:rsid w:val="00A9450D"/>
    <w:rsid w:val="00AA52DD"/>
    <w:rsid w:val="00AA673B"/>
    <w:rsid w:val="00AC384B"/>
    <w:rsid w:val="00AD20B6"/>
    <w:rsid w:val="00B029EE"/>
    <w:rsid w:val="00B04F84"/>
    <w:rsid w:val="00B156CC"/>
    <w:rsid w:val="00B34FE6"/>
    <w:rsid w:val="00B362CF"/>
    <w:rsid w:val="00B40A66"/>
    <w:rsid w:val="00B57B89"/>
    <w:rsid w:val="00B643F9"/>
    <w:rsid w:val="00B75458"/>
    <w:rsid w:val="00B9239C"/>
    <w:rsid w:val="00BA3C40"/>
    <w:rsid w:val="00BB289F"/>
    <w:rsid w:val="00BB6F4C"/>
    <w:rsid w:val="00BC578A"/>
    <w:rsid w:val="00BE6693"/>
    <w:rsid w:val="00BF16CE"/>
    <w:rsid w:val="00C21EBD"/>
    <w:rsid w:val="00C338D7"/>
    <w:rsid w:val="00C3624D"/>
    <w:rsid w:val="00C37C4C"/>
    <w:rsid w:val="00C5025D"/>
    <w:rsid w:val="00C663B4"/>
    <w:rsid w:val="00C8306C"/>
    <w:rsid w:val="00C86CF0"/>
    <w:rsid w:val="00CA2228"/>
    <w:rsid w:val="00CB159E"/>
    <w:rsid w:val="00CC3F1A"/>
    <w:rsid w:val="00CC66D2"/>
    <w:rsid w:val="00CD11E5"/>
    <w:rsid w:val="00CE5A95"/>
    <w:rsid w:val="00D04AD2"/>
    <w:rsid w:val="00D103E4"/>
    <w:rsid w:val="00D125AF"/>
    <w:rsid w:val="00D135E1"/>
    <w:rsid w:val="00D2086D"/>
    <w:rsid w:val="00D3366E"/>
    <w:rsid w:val="00D33B6F"/>
    <w:rsid w:val="00D72018"/>
    <w:rsid w:val="00D762BE"/>
    <w:rsid w:val="00D95E68"/>
    <w:rsid w:val="00DA111E"/>
    <w:rsid w:val="00DB05B9"/>
    <w:rsid w:val="00DB3EA0"/>
    <w:rsid w:val="00DC3A27"/>
    <w:rsid w:val="00DC434C"/>
    <w:rsid w:val="00DC7382"/>
    <w:rsid w:val="00E00DF3"/>
    <w:rsid w:val="00E04713"/>
    <w:rsid w:val="00E12D4F"/>
    <w:rsid w:val="00E20B34"/>
    <w:rsid w:val="00E322F3"/>
    <w:rsid w:val="00E4159F"/>
    <w:rsid w:val="00EA1849"/>
    <w:rsid w:val="00EA5D06"/>
    <w:rsid w:val="00EC4874"/>
    <w:rsid w:val="00EC5314"/>
    <w:rsid w:val="00EE55CE"/>
    <w:rsid w:val="00EF1C78"/>
    <w:rsid w:val="00F241B0"/>
    <w:rsid w:val="00F3405C"/>
    <w:rsid w:val="00F52373"/>
    <w:rsid w:val="00F54FB9"/>
    <w:rsid w:val="00F65FFB"/>
    <w:rsid w:val="00F70D22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C24E5A"/>
  <w15:chartTrackingRefBased/>
  <w15:docId w15:val="{AC3BB018-03CF-46B9-8ED7-BDADD6EB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B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D13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D13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35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3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35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3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3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3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3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223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3EB"/>
  </w:style>
  <w:style w:type="paragraph" w:styleId="Rodap">
    <w:name w:val="footer"/>
    <w:basedOn w:val="Normal"/>
    <w:link w:val="RodapChar"/>
    <w:uiPriority w:val="99"/>
    <w:unhideWhenUsed/>
    <w:rsid w:val="003E2F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E2F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D13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3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13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35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35E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3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3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3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3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rsid w:val="00D13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3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D13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3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D13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3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rsid w:val="00D135E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D135E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D13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35E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D135E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F6842"/>
    <w:pPr>
      <w:numPr>
        <w:numId w:val="2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C251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9F6842"/>
    <w:pPr>
      <w:numPr>
        <w:ilvl w:val="1"/>
        <w:numId w:val="29"/>
      </w:numPr>
      <w:spacing w:before="200" w:after="200"/>
    </w:pPr>
    <w:rPr>
      <w:color w:val="000000" w:themeColor="text1"/>
    </w:rPr>
  </w:style>
  <w:style w:type="character" w:customStyle="1" w:styleId="Nvel2Char">
    <w:name w:val="Nível 2 Char"/>
    <w:basedOn w:val="Nvel1-TtuloChar"/>
    <w:link w:val="Nvel2"/>
    <w:rsid w:val="009F6842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9F684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362CF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C3624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3624D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71A6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71A6B"/>
    <w:rPr>
      <w:rFonts w:ascii="Aptos" w:eastAsiaTheme="majorEastAsia" w:hAnsi="Aptos" w:cstheme="majorBidi"/>
      <w:b w:val="0"/>
      <w:caps w:val="0"/>
      <w:color w:val="000000" w:themeColor="text1"/>
      <w:spacing w:val="26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4A634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4A634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1307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1307F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1307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1307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8510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85108"/>
    <w:rPr>
      <w:rFonts w:ascii="Aptos" w:eastAsiaTheme="majorEastAsia" w:hAnsi="Aptos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170C48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170C48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DC738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DC738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DC738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542D6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542D6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A541E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A541E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1307F3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1307F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00D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00DF3"/>
    <w:rPr>
      <w:rFonts w:asciiTheme="majorHAnsi" w:eastAsiaTheme="majorEastAsia" w:hAnsiTheme="majorHAns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67366"/>
    <w:pPr>
      <w:numPr>
        <w:ilvl w:val="0"/>
        <w:numId w:val="1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67366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1307F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1307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1307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1307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1307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1307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1307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1307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1307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1307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C663B4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663B4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1307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1307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1307F3"/>
    <w:rPr>
      <w:rFonts w:ascii="Calibri" w:eastAsiaTheme="majorEastAsia" w:hAnsi="Calibri" w:cstheme="majorBidi"/>
      <w:b w:val="0"/>
      <w:i/>
      <w:caps w:val="0"/>
      <w:color w:val="0000FF"/>
      <w:spacing w:val="26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1307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1307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  <w:style w:type="table" w:styleId="Tabelacomgrade">
    <w:name w:val="Table Grid"/>
    <w:basedOn w:val="Tabelanormal"/>
    <w:uiPriority w:val="39"/>
    <w:rsid w:val="009F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D249DE48D5C42E5A424B9511F2FF1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E310D9-C976-4839-BB22-F2DB30D3EBCF}"/>
      </w:docPartPr>
      <w:docPartBody>
        <w:p w:rsidR="00286B9D" w:rsidRDefault="004C7B10" w:rsidP="004C7B10">
          <w:pPr>
            <w:pStyle w:val="FD249DE48D5C42E5A424B9511F2FF103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246337CDCD90493BA30BCCF417FF17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F860E7-EE46-449F-8CCD-7B3E6EB0F9AB}"/>
      </w:docPartPr>
      <w:docPartBody>
        <w:p w:rsidR="00286B9D" w:rsidRDefault="004C7B10" w:rsidP="004C7B10">
          <w:pPr>
            <w:pStyle w:val="246337CDCD90493BA30BCCF417FF17CD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4F061FD632444D2B8EB8B9B29E3602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26C3AB-408B-44F6-B86A-DC1613EF696E}"/>
      </w:docPartPr>
      <w:docPartBody>
        <w:p w:rsidR="00286B9D" w:rsidRDefault="004C7B10" w:rsidP="004C7B10">
          <w:pPr>
            <w:pStyle w:val="4F061FD632444D2B8EB8B9B29E360253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BD7668C19DD040E4B9F1EE3FC729C0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4CDA05-4C9C-4BC0-9219-EDDBF4A1C18D}"/>
      </w:docPartPr>
      <w:docPartBody>
        <w:p w:rsidR="00286B9D" w:rsidRDefault="004C7B10" w:rsidP="004C7B10">
          <w:pPr>
            <w:pStyle w:val="BD7668C19DD040E4B9F1EE3FC729C01C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9D7C7B34620C4276AB862CA5CDB1E8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0B261F3-7F88-4802-8C90-400D8F70EB22}"/>
      </w:docPartPr>
      <w:docPartBody>
        <w:p w:rsidR="00286B9D" w:rsidRDefault="004C7B10" w:rsidP="004C7B10">
          <w:pPr>
            <w:pStyle w:val="9D7C7B34620C4276AB862CA5CDB1E80D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DB190F474A3B42C3A35091A27489DD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20980-111F-4955-8A9D-5C5CDCAB89F0}"/>
      </w:docPartPr>
      <w:docPartBody>
        <w:p w:rsidR="00286B9D" w:rsidRDefault="004C7B10" w:rsidP="004C7B10">
          <w:pPr>
            <w:pStyle w:val="DB190F474A3B42C3A35091A27489DDD2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3C08593B49B74E7888D434DEFDC83F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6A7994-1117-449B-AB61-047D0B30F209}"/>
      </w:docPartPr>
      <w:docPartBody>
        <w:p w:rsidR="00286B9D" w:rsidRDefault="004C7B10" w:rsidP="004C7B10">
          <w:pPr>
            <w:pStyle w:val="3C08593B49B74E7888D434DEFDC83F57"/>
          </w:pPr>
          <w:r w:rsidRPr="00675A84">
            <w:rPr>
              <w:rStyle w:val="TextodoEspaoReservado"/>
            </w:rPr>
            <w:t>Escolher um item.</w:t>
          </w:r>
        </w:p>
      </w:docPartBody>
    </w:docPart>
    <w:docPart>
      <w:docPartPr>
        <w:name w:val="055A51FBD00549AA96C3664494D7EEB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F43D1E-8564-4121-A373-1DBDDF741A89}"/>
      </w:docPartPr>
      <w:docPartBody>
        <w:p w:rsidR="00286B9D" w:rsidRDefault="004C7B10" w:rsidP="004C7B10">
          <w:pPr>
            <w:pStyle w:val="055A51FBD00549AA96C3664494D7EEBA"/>
          </w:pPr>
          <w:r w:rsidRPr="00675A84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B10"/>
    <w:rsid w:val="00086DD0"/>
    <w:rsid w:val="000E27BF"/>
    <w:rsid w:val="00286B9D"/>
    <w:rsid w:val="004C7B10"/>
    <w:rsid w:val="006E2772"/>
    <w:rsid w:val="00956C67"/>
    <w:rsid w:val="00C8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4C7B10"/>
    <w:rPr>
      <w:color w:val="808080"/>
    </w:rPr>
  </w:style>
  <w:style w:type="paragraph" w:customStyle="1" w:styleId="FD249DE48D5C42E5A424B9511F2FF103">
    <w:name w:val="FD249DE48D5C42E5A424B9511F2FF103"/>
    <w:rsid w:val="004C7B10"/>
  </w:style>
  <w:style w:type="paragraph" w:customStyle="1" w:styleId="246337CDCD90493BA30BCCF417FF17CD">
    <w:name w:val="246337CDCD90493BA30BCCF417FF17CD"/>
    <w:rsid w:val="004C7B10"/>
  </w:style>
  <w:style w:type="paragraph" w:customStyle="1" w:styleId="4F061FD632444D2B8EB8B9B29E360253">
    <w:name w:val="4F061FD632444D2B8EB8B9B29E360253"/>
    <w:rsid w:val="004C7B10"/>
  </w:style>
  <w:style w:type="paragraph" w:customStyle="1" w:styleId="BD7668C19DD040E4B9F1EE3FC729C01C">
    <w:name w:val="BD7668C19DD040E4B9F1EE3FC729C01C"/>
    <w:rsid w:val="004C7B10"/>
  </w:style>
  <w:style w:type="paragraph" w:customStyle="1" w:styleId="9D7C7B34620C4276AB862CA5CDB1E80D">
    <w:name w:val="9D7C7B34620C4276AB862CA5CDB1E80D"/>
    <w:rsid w:val="004C7B10"/>
  </w:style>
  <w:style w:type="paragraph" w:customStyle="1" w:styleId="DB190F474A3B42C3A35091A27489DDD2">
    <w:name w:val="DB190F474A3B42C3A35091A27489DDD2"/>
    <w:rsid w:val="004C7B10"/>
  </w:style>
  <w:style w:type="paragraph" w:customStyle="1" w:styleId="3C08593B49B74E7888D434DEFDC83F57">
    <w:name w:val="3C08593B49B74E7888D434DEFDC83F57"/>
    <w:rsid w:val="004C7B10"/>
  </w:style>
  <w:style w:type="paragraph" w:customStyle="1" w:styleId="055A51FBD00549AA96C3664494D7EEBA">
    <w:name w:val="055A51FBD00549AA96C3664494D7EEBA"/>
    <w:rsid w:val="004C7B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25</TotalTime>
  <Pages>4</Pages>
  <Words>904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3</cp:revision>
  <dcterms:created xsi:type="dcterms:W3CDTF">2025-09-24T16:31:00Z</dcterms:created>
  <dcterms:modified xsi:type="dcterms:W3CDTF">2025-12-22T19:50:00Z</dcterms:modified>
</cp:coreProperties>
</file>