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480FF4" w14:textId="77777777" w:rsidR="00C744F7" w:rsidRPr="00C744F7" w:rsidRDefault="00C744F7" w:rsidP="00C744F7">
      <w:pPr>
        <w:pStyle w:val="NotaExplicativa"/>
        <w:jc w:val="center"/>
        <w:rPr>
          <w:rFonts w:ascii="Aptos Black" w:hAnsi="Aptos Black"/>
        </w:rPr>
      </w:pPr>
      <w:bookmarkStart w:id="0" w:name="_Hlk181975216"/>
      <w:r w:rsidRPr="00C7376E">
        <w:rPr>
          <w:rStyle w:val="Ttulo-SemNmeroChar"/>
        </w:rPr>
        <w:t>MINUTA DE ATA DE REGISTRO DE PREÇOS</w:t>
      </w:r>
    </w:p>
    <w:p w14:paraId="3A98F096" w14:textId="77777777" w:rsidR="00C744F7" w:rsidRPr="00C744F7" w:rsidRDefault="00C744F7" w:rsidP="00C744F7">
      <w:pPr>
        <w:pStyle w:val="NotaExplicativa"/>
        <w:jc w:val="center"/>
        <w:rPr>
          <w:rFonts w:ascii="Aptos SemiBold" w:hAnsi="Aptos SemiBold"/>
        </w:rPr>
      </w:pPr>
      <w:r w:rsidRPr="00C7376E">
        <w:rPr>
          <w:rStyle w:val="Ttulo-SemNmeroChar"/>
        </w:rPr>
        <w:t>LEI Nº 14.133, DE 1º DE ABRIL DE 2021</w:t>
      </w:r>
    </w:p>
    <w:p w14:paraId="2848C459" w14:textId="77777777" w:rsidR="00370363" w:rsidRPr="00C56C42" w:rsidRDefault="00370363" w:rsidP="00370363">
      <w:pPr>
        <w:pStyle w:val="NotaExplicativa"/>
      </w:pPr>
      <w:r w:rsidRPr="00C56C42">
        <w:rPr>
          <w:rStyle w:val="DestaqueChar"/>
        </w:rPr>
        <w:t>Orientações para uso desta minuta –</w:t>
      </w:r>
      <w:r w:rsidRPr="00C56C42">
        <w:t xml:space="preserve"> </w:t>
      </w:r>
      <w:r w:rsidRPr="00711C8F">
        <w:rPr>
          <w:rStyle w:val="Destaque-RedChar"/>
          <w:rFonts w:cs="Calibri"/>
          <w:i w:val="0"/>
          <w:iCs/>
        </w:rPr>
        <w:t>Leitura Obrigatória</w:t>
      </w:r>
    </w:p>
    <w:p w14:paraId="039ADBD2" w14:textId="77777777" w:rsidR="00AC5CCC" w:rsidRDefault="00AC5CCC" w:rsidP="00C744F7">
      <w:pPr>
        <w:pStyle w:val="NotaExplicativa"/>
      </w:pPr>
      <w:r>
        <w:t>A presente minuta de Ata de Registro de Preços procura fornecer um ponto de partida para a utilização do artefato que instrumentaliza o Sistema de Registro de Preços.</w:t>
      </w:r>
    </w:p>
    <w:p w14:paraId="314C7B4F" w14:textId="66EFA8B4" w:rsidR="00C744F7" w:rsidRDefault="00C744F7" w:rsidP="00C744F7">
      <w:pPr>
        <w:pStyle w:val="NotaExplicativa"/>
      </w:pPr>
      <w:r>
        <w:t>Alguns itens receberam notas explicativas destacadas para compreensão do agente ou setor responsável pela elaboração das minutas referentes à licitação, que deverão ser suprimidas quando da finalização do documento.</w:t>
      </w:r>
    </w:p>
    <w:p w14:paraId="5E235E7D" w14:textId="77777777" w:rsidR="00C744F7" w:rsidRDefault="00C744F7" w:rsidP="00C744F7">
      <w:pPr>
        <w:pStyle w:val="NotaExplicativa"/>
      </w:pPr>
      <w:r>
        <w:t>Sistema de Cores: Para facilitar o ajuste da Ata de Registro de Preços ao tipo de contratação, algumas cláusulas foram destacadas com cores distintas, devendo ser removidas ou mantidas em cada caso da seguinte forma:</w:t>
      </w:r>
    </w:p>
    <w:p w14:paraId="58F501EC" w14:textId="77777777" w:rsidR="00ED048E" w:rsidRDefault="00ED048E" w:rsidP="00ED048E">
      <w:pPr>
        <w:pStyle w:val="NotaExplicativa"/>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4A579459" w14:textId="799DEE85" w:rsidR="00ED048E" w:rsidRPr="00C56C42" w:rsidRDefault="00ED048E" w:rsidP="00ED048E">
      <w:pPr>
        <w:pStyle w:val="NotaExplicativa"/>
      </w:pPr>
      <w:r>
        <w:t xml:space="preserve">- A redação em </w:t>
      </w:r>
      <w:r w:rsidRPr="00CF3A8F">
        <w:rPr>
          <w:rStyle w:val="DestaqueChar"/>
          <w:i/>
          <w:iCs/>
          <w:color w:val="0000FF"/>
        </w:rPr>
        <w:t>azul itálico</w:t>
      </w:r>
      <w:r>
        <w:t xml:space="preserve">, acompanhada da conjunção </w:t>
      </w:r>
      <w:r w:rsidRPr="00CF3A8F">
        <w:rPr>
          <w:rStyle w:val="OUChar"/>
        </w:rPr>
        <w:t>OU</w:t>
      </w:r>
      <w:r>
        <w:t xml:space="preserve">, indica existência de opções alternativas a serem adotadas </w:t>
      </w:r>
      <w:r w:rsidR="00106DF7">
        <w:t>de acordo com o</w:t>
      </w:r>
      <w:r>
        <w:t xml:space="preserve"> caso concreto. As opções são excludentes, devendo ser excluídas aquela(s) não contemplada(s).</w:t>
      </w:r>
    </w:p>
    <w:p w14:paraId="1CE2FD77" w14:textId="77777777" w:rsidR="00ED048E" w:rsidRPr="00E73A50" w:rsidRDefault="00ED048E" w:rsidP="00ED048E">
      <w:pPr>
        <w:pStyle w:val="NotaExplicativa"/>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053A09DE" w14:textId="77777777" w:rsidR="00ED048E" w:rsidRPr="009F2EA1" w:rsidRDefault="00ED048E" w:rsidP="00ED048E">
      <w:pPr>
        <w:pStyle w:val="NotaExplicativa"/>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bookmarkEnd w:id="1"/>
    <w:p w14:paraId="1E99399B" w14:textId="77777777" w:rsidR="00ED048E" w:rsidRPr="00C71A25" w:rsidRDefault="00ED048E" w:rsidP="00ED048E">
      <w:pPr>
        <w:pStyle w:val="NotaExplicativa"/>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Pr="00C71A25">
        <w:t>.</w:t>
      </w:r>
    </w:p>
    <w:p w14:paraId="1F0A627E" w14:textId="77777777" w:rsidR="00C744F7" w:rsidRDefault="00C744F7" w:rsidP="00C744F7">
      <w:pPr>
        <w:pStyle w:val="Ttulo-SemNmero"/>
      </w:pPr>
      <w:r>
        <w:t xml:space="preserve">ATA DE REGISTRO DE PREÇOS Nº </w:t>
      </w:r>
      <w:r w:rsidRPr="00C744F7">
        <w:rPr>
          <w:rStyle w:val="Ttulo-RedSemNmeroChar"/>
        </w:rPr>
        <w:t>......../.....</w:t>
      </w:r>
      <w:r>
        <w:t xml:space="preserve">  </w:t>
      </w:r>
    </w:p>
    <w:p w14:paraId="781B53A1" w14:textId="77777777" w:rsidR="005F42AC" w:rsidRPr="005F42AC" w:rsidRDefault="005F42AC" w:rsidP="005F42AC">
      <w:pPr>
        <w:spacing w:before="120" w:afterLines="120" w:after="288"/>
        <w:jc w:val="center"/>
        <w:rPr>
          <w:rFonts w:eastAsia="Cambria" w:cs="Calibri"/>
          <w:color w:val="000000"/>
          <w:szCs w:val="24"/>
        </w:rPr>
      </w:pPr>
      <w:r w:rsidRPr="005F42AC">
        <w:rPr>
          <w:rFonts w:eastAsia="Cambria" w:cs="Calibri"/>
          <w:color w:val="000000"/>
          <w:szCs w:val="24"/>
        </w:rPr>
        <w:t xml:space="preserve">(Processo Administrativo nº </w:t>
      </w:r>
      <w:r w:rsidRPr="005F42AC">
        <w:rPr>
          <w:rFonts w:eastAsia="Cambria" w:cs="Calibri"/>
          <w:color w:val="FF0000"/>
          <w:szCs w:val="24"/>
        </w:rPr>
        <w:t xml:space="preserve">..................... </w:t>
      </w:r>
      <w:r w:rsidRPr="005F42AC">
        <w:rPr>
          <w:rFonts w:eastAsia="Cambria" w:cs="Calibri"/>
          <w:color w:val="000000"/>
          <w:szCs w:val="24"/>
        </w:rPr>
        <w:t xml:space="preserve">- Processo EL nº </w:t>
      </w:r>
      <w:r w:rsidRPr="005F42AC">
        <w:rPr>
          <w:rFonts w:eastAsia="Cambria" w:cs="Calibri"/>
          <w:color w:val="FF0000"/>
          <w:szCs w:val="24"/>
        </w:rPr>
        <w:t>.....................</w:t>
      </w:r>
      <w:r w:rsidRPr="005F42AC">
        <w:rPr>
          <w:rFonts w:eastAsia="Cambria" w:cs="Calibri"/>
          <w:color w:val="000000"/>
          <w:szCs w:val="24"/>
        </w:rPr>
        <w:t>)</w:t>
      </w:r>
    </w:p>
    <w:p w14:paraId="4B6446CB" w14:textId="77777777" w:rsidR="005F42AC" w:rsidRPr="005F42AC" w:rsidRDefault="005F42AC" w:rsidP="005F42AC">
      <w:pPr>
        <w:spacing w:before="120" w:afterLines="120" w:after="288"/>
        <w:jc w:val="center"/>
        <w:rPr>
          <w:rFonts w:eastAsia="Cambria" w:cs="Calibri"/>
          <w:bCs/>
          <w:color w:val="000000"/>
          <w:szCs w:val="24"/>
        </w:rPr>
      </w:pPr>
      <w:r w:rsidRPr="005F42AC">
        <w:rPr>
          <w:rFonts w:eastAsia="Cambria" w:cs="Calibri"/>
          <w:bCs/>
          <w:szCs w:val="24"/>
        </w:rPr>
        <w:t xml:space="preserve">Id. CidadES nº </w:t>
      </w:r>
      <w:r w:rsidRPr="005F42AC">
        <w:rPr>
          <w:rFonts w:eastAsia="Cambria" w:cs="Calibri"/>
          <w:bCs/>
          <w:color w:val="FF0000"/>
          <w:szCs w:val="24"/>
        </w:rPr>
        <w:t>..........................</w:t>
      </w:r>
    </w:p>
    <w:p w14:paraId="14F32D47" w14:textId="77777777" w:rsidR="00C744F7" w:rsidRDefault="00C744F7" w:rsidP="00815730">
      <w:pPr>
        <w:pStyle w:val="NotaExplicativa"/>
      </w:pPr>
      <w:r w:rsidRPr="00C744F7">
        <w:rPr>
          <w:rStyle w:val="DestaqueChar"/>
        </w:rPr>
        <w:t>Nota explicativa:</w:t>
      </w:r>
      <w:r>
        <w:t xml:space="preserve"> Trata-se do código de identificação da contratação no CidadES, conforme determina o Anexo VI da </w:t>
      </w:r>
      <w:r w:rsidRPr="00815730">
        <w:t>Instrução</w:t>
      </w:r>
      <w:r>
        <w:t xml:space="preserve"> Normativa TC nº 68, de 08 de dezembro de 2020.</w:t>
      </w:r>
    </w:p>
    <w:p w14:paraId="77443D01" w14:textId="75B033C6" w:rsidR="00C744F7" w:rsidRDefault="00C744F7" w:rsidP="00C744F7">
      <w:bookmarkStart w:id="2" w:name="_Hlk181975598"/>
      <w:r>
        <w:lastRenderedPageBreak/>
        <w:t>A</w:t>
      </w:r>
      <w:r w:rsidR="00945E95">
        <w:t xml:space="preserve"> </w:t>
      </w:r>
      <w:r w:rsidR="00945E95" w:rsidRPr="00945E95">
        <w:rPr>
          <w:rStyle w:val="DestaqueChar"/>
        </w:rPr>
        <w:t>Secret</w:t>
      </w:r>
      <w:r w:rsidR="002A70CF">
        <w:rPr>
          <w:rStyle w:val="DestaqueChar"/>
        </w:rPr>
        <w:t>a</w:t>
      </w:r>
      <w:r w:rsidR="00945E95" w:rsidRPr="00945E95">
        <w:rPr>
          <w:rStyle w:val="DestaqueChar"/>
        </w:rPr>
        <w:t xml:space="preserve">ria Municipal de </w:t>
      </w:r>
      <w:r w:rsidR="00945E95" w:rsidRPr="00945E95">
        <w:rPr>
          <w:rStyle w:val="DestaqueChar"/>
          <w:i/>
          <w:iCs/>
          <w:color w:val="FF0000"/>
        </w:rPr>
        <w:t>Xxxxxxxxxxx</w:t>
      </w:r>
      <w:r>
        <w:t xml:space="preserve">, com sede na(o) </w:t>
      </w:r>
      <w:r w:rsidRPr="00C744F7">
        <w:rPr>
          <w:i/>
          <w:iCs/>
          <w:color w:val="FF0000"/>
        </w:rPr>
        <w:t>.............................</w:t>
      </w:r>
      <w:r>
        <w:t>, na cidade de Irupi, Estado do Espírito Santo, neste ato representado pel</w:t>
      </w:r>
      <w:r w:rsidR="00945E95">
        <w:t>o(a) Secretário(a) da pasta, Sr(a).</w:t>
      </w:r>
      <w:r>
        <w:t xml:space="preserve"> </w:t>
      </w:r>
      <w:r w:rsidR="00945E95">
        <w:rPr>
          <w:i/>
          <w:iCs/>
          <w:color w:val="FF0000"/>
        </w:rPr>
        <w:t>xxxxxx</w:t>
      </w:r>
      <w:r>
        <w:t xml:space="preserve">, considerando o julgamento </w:t>
      </w:r>
      <w:r w:rsidRPr="00ED048E">
        <w:rPr>
          <w:color w:val="0000FF"/>
        </w:rPr>
        <w:t xml:space="preserve">do Pregão </w:t>
      </w:r>
      <w:r w:rsidRPr="00ED048E">
        <w:rPr>
          <w:rStyle w:val="OUChar"/>
        </w:rPr>
        <w:t>OU</w:t>
      </w:r>
      <w:r w:rsidRPr="00ED048E">
        <w:rPr>
          <w:color w:val="0000FF"/>
        </w:rPr>
        <w:t xml:space="preserve"> da Concorrência Eletrônico </w:t>
      </w:r>
      <w:r w:rsidRPr="00ED048E">
        <w:rPr>
          <w:rStyle w:val="OUChar"/>
        </w:rPr>
        <w:t>OU</w:t>
      </w:r>
      <w:r w:rsidRPr="00ED048E">
        <w:rPr>
          <w:color w:val="0000FF"/>
        </w:rPr>
        <w:t xml:space="preserve"> Presencial </w:t>
      </w:r>
      <w:r w:rsidR="00ED28F3" w:rsidRPr="00ED28F3">
        <w:rPr>
          <w:rStyle w:val="OUChar"/>
          <w:highlight w:val="yellow"/>
        </w:rPr>
        <w:t>OU</w:t>
      </w:r>
      <w:r w:rsidR="00ED28F3" w:rsidRPr="00ED28F3">
        <w:rPr>
          <w:color w:val="0000FF"/>
          <w:highlight w:val="yellow"/>
        </w:rPr>
        <w:t xml:space="preserve"> </w:t>
      </w:r>
      <w:r w:rsidR="00ED28F3" w:rsidRPr="00ED28F3">
        <w:rPr>
          <w:i/>
          <w:iCs/>
          <w:color w:val="0000FF"/>
          <w:highlight w:val="yellow"/>
        </w:rPr>
        <w:t>Procedimento de Contratação Direta</w:t>
      </w:r>
      <w:r w:rsidR="00ED28F3">
        <w:rPr>
          <w:color w:val="0000FF"/>
        </w:rPr>
        <w:t xml:space="preserve"> </w:t>
      </w:r>
      <w:r>
        <w:t xml:space="preserve">nº </w:t>
      </w:r>
      <w:r w:rsidRPr="002F4D1E">
        <w:rPr>
          <w:color w:val="FF0000"/>
        </w:rPr>
        <w:t>.../...</w:t>
      </w:r>
      <w:r>
        <w:t xml:space="preserve">, para </w:t>
      </w:r>
      <w:r w:rsidRPr="00C744F7">
        <w:rPr>
          <w:rFonts w:ascii="Aptos SemiBold" w:hAnsi="Aptos SemiBold"/>
          <w:smallCaps/>
        </w:rPr>
        <w:t>Registro de Preços</w:t>
      </w:r>
      <w:r>
        <w:t xml:space="preserve">, publicado no </w:t>
      </w:r>
      <w:r w:rsidRPr="002F4D1E">
        <w:rPr>
          <w:color w:val="FF0000"/>
        </w:rPr>
        <w:t>......</w:t>
      </w:r>
      <w:r w:rsidRPr="00C744F7">
        <w:rPr>
          <w:color w:val="FF0000"/>
        </w:rPr>
        <w:t xml:space="preserve"> </w:t>
      </w:r>
      <w:r>
        <w:t xml:space="preserve">de </w:t>
      </w:r>
      <w:r w:rsidRPr="00945E95">
        <w:rPr>
          <w:i/>
          <w:iCs/>
          <w:color w:val="FF0000"/>
        </w:rPr>
        <w:t>...../...../20.....</w:t>
      </w:r>
      <w:r>
        <w:t xml:space="preserve">, Processo Administrativo nº </w:t>
      </w:r>
      <w:r w:rsidRPr="00C744F7">
        <w:rPr>
          <w:color w:val="FF0000"/>
        </w:rPr>
        <w:t>...</w:t>
      </w:r>
      <w:r w:rsidR="00945E95">
        <w:rPr>
          <w:color w:val="FF0000"/>
        </w:rPr>
        <w:t>../</w:t>
      </w:r>
      <w:r w:rsidRPr="00C744F7">
        <w:rPr>
          <w:color w:val="FF0000"/>
        </w:rPr>
        <w:t>....</w:t>
      </w:r>
      <w:r>
        <w:t xml:space="preserve">, </w:t>
      </w:r>
      <w:r w:rsidRPr="00C744F7">
        <w:rPr>
          <w:rFonts w:ascii="Aptos SemiBold" w:hAnsi="Aptos SemiBold"/>
          <w:smallCaps/>
        </w:rPr>
        <w:t>resolve</w:t>
      </w:r>
      <w:r>
        <w:t xml:space="preserve"> registrar os preços da(s)  empresa(s) indicada(s) e qualificada(s) nesta </w:t>
      </w:r>
      <w:r w:rsidRPr="00C744F7">
        <w:rPr>
          <w:smallCaps/>
        </w:rPr>
        <w:t>Ata</w:t>
      </w:r>
      <w:r>
        <w:t xml:space="preserve">, de acordo com a classificação por ela(s) alcançada(s) e na(s) quantidade(s) cotada(s), atendendo as condições previstas no </w:t>
      </w:r>
      <w:r w:rsidRPr="00ED28F3">
        <w:rPr>
          <w:i/>
          <w:iCs/>
          <w:color w:val="0000FF"/>
        </w:rPr>
        <w:t>Edital</w:t>
      </w:r>
      <w:r w:rsidR="00ED28F3" w:rsidRPr="00ED28F3">
        <w:rPr>
          <w:i/>
          <w:iCs/>
          <w:color w:val="0000FF"/>
        </w:rPr>
        <w:t xml:space="preserve"> </w:t>
      </w:r>
      <w:r w:rsidR="00ED28F3" w:rsidRPr="00ED28F3">
        <w:rPr>
          <w:rStyle w:val="OUChar"/>
        </w:rPr>
        <w:t>OU</w:t>
      </w:r>
      <w:r w:rsidR="00ED28F3" w:rsidRPr="00ED28F3">
        <w:rPr>
          <w:i/>
          <w:iCs/>
          <w:color w:val="0000FF"/>
        </w:rPr>
        <w:t xml:space="preserve"> Aviso de Contratação Direta</w:t>
      </w:r>
      <w:r>
        <w:t>, sujeitando-se as partes às normas constantes na Lei nº 14.133, de 1º de abril de 2021, e demais legislação aplicável, em conformidade com as disposições a seguir:</w:t>
      </w:r>
      <w:bookmarkEnd w:id="2"/>
    </w:p>
    <w:p w14:paraId="0FE53DA9" w14:textId="1B238149" w:rsidR="00C744F7" w:rsidRDefault="00C744F7" w:rsidP="00EC7BE9">
      <w:pPr>
        <w:pStyle w:val="Nvel1-Ttulo"/>
      </w:pPr>
      <w:r>
        <w:t>DO OBJETO</w:t>
      </w:r>
    </w:p>
    <w:p w14:paraId="687B3E41" w14:textId="7A1840B2" w:rsidR="00C744F7" w:rsidRDefault="00C744F7" w:rsidP="00EC7BE9">
      <w:pPr>
        <w:pStyle w:val="Nvel2"/>
      </w:pPr>
      <w:bookmarkStart w:id="3" w:name="_Hlk181975625"/>
      <w:r>
        <w:t xml:space="preserve">A presente Ata tem por objeto o registro de preços para a eventual contratação de </w:t>
      </w:r>
      <w:r w:rsidRPr="00EC7BE9">
        <w:rPr>
          <w:i/>
          <w:iCs/>
          <w:color w:val="FF0000"/>
        </w:rPr>
        <w:t>........</w:t>
      </w:r>
      <w:r>
        <w:t xml:space="preserve">, especificado(s) no(s) item(ns) </w:t>
      </w:r>
      <w:r w:rsidRPr="002F4D1E">
        <w:rPr>
          <w:color w:val="FF0000"/>
        </w:rPr>
        <w:t>..........</w:t>
      </w:r>
      <w:r w:rsidRPr="00EC7BE9">
        <w:rPr>
          <w:color w:val="FF0000"/>
        </w:rPr>
        <w:t xml:space="preserve"> </w:t>
      </w:r>
      <w:r>
        <w:t xml:space="preserve">do </w:t>
      </w:r>
      <w:r w:rsidRPr="002F4D1E">
        <w:rPr>
          <w:color w:val="FF0000"/>
        </w:rPr>
        <w:t>..........</w:t>
      </w:r>
      <w:r w:rsidRPr="00EC7BE9">
        <w:rPr>
          <w:color w:val="FF0000"/>
        </w:rPr>
        <w:t xml:space="preserve"> </w:t>
      </w:r>
      <w:r>
        <w:t xml:space="preserve">Termo de Referência, anexo </w:t>
      </w:r>
      <w:r w:rsidRPr="002F4D1E">
        <w:rPr>
          <w:color w:val="FF0000"/>
        </w:rPr>
        <w:t>......</w:t>
      </w:r>
      <w:r w:rsidRPr="00EC7BE9">
        <w:rPr>
          <w:color w:val="FF0000"/>
        </w:rPr>
        <w:t xml:space="preserve"> </w:t>
      </w:r>
      <w:r>
        <w:t xml:space="preserve">do Edital de </w:t>
      </w:r>
      <w:r w:rsidRPr="00ED048E">
        <w:rPr>
          <w:i/>
          <w:iCs/>
          <w:color w:val="0000FF"/>
        </w:rPr>
        <w:t xml:space="preserve">Pregão </w:t>
      </w:r>
      <w:r w:rsidRPr="00ED048E">
        <w:rPr>
          <w:rStyle w:val="OUChar"/>
        </w:rPr>
        <w:t>OU</w:t>
      </w:r>
      <w:r w:rsidRPr="00ED048E">
        <w:rPr>
          <w:i/>
          <w:iCs/>
          <w:color w:val="0000FF"/>
        </w:rPr>
        <w:t xml:space="preserve"> Concorrência Eletrônico </w:t>
      </w:r>
      <w:r w:rsidRPr="00ED048E">
        <w:rPr>
          <w:rStyle w:val="OUChar"/>
        </w:rPr>
        <w:t>OU</w:t>
      </w:r>
      <w:r w:rsidRPr="00ED048E">
        <w:rPr>
          <w:i/>
          <w:iCs/>
          <w:color w:val="0000FF"/>
        </w:rPr>
        <w:t xml:space="preserve"> Presencial</w:t>
      </w:r>
      <w:r w:rsidRPr="00ED048E">
        <w:rPr>
          <w:color w:val="0000FF"/>
        </w:rPr>
        <w:t xml:space="preserve"> </w:t>
      </w:r>
      <w:r>
        <w:t xml:space="preserve">nº </w:t>
      </w:r>
      <w:r w:rsidRPr="002F4D1E">
        <w:rPr>
          <w:color w:val="FF0000"/>
        </w:rPr>
        <w:t>.../...</w:t>
      </w:r>
      <w:r>
        <w:t>, que é parte integrante desta Ata, assim como a proposta cujos preços tenham sido registrados, independentemente de transcrição</w:t>
      </w:r>
      <w:bookmarkEnd w:id="3"/>
      <w:r>
        <w:t>.</w:t>
      </w:r>
    </w:p>
    <w:p w14:paraId="5B1036DA" w14:textId="3CCE27C9" w:rsidR="00C744F7" w:rsidRDefault="00C744F7" w:rsidP="00EC7BE9">
      <w:pPr>
        <w:pStyle w:val="Nvel1-Ttulo"/>
      </w:pPr>
      <w:r>
        <w:t>DOS PREÇOS, ESPECIFICAÇÕES E QUANTITATIVOS</w:t>
      </w:r>
    </w:p>
    <w:p w14:paraId="181530F9" w14:textId="3B6B4373" w:rsidR="00C744F7" w:rsidRDefault="00C744F7" w:rsidP="00EC7BE9">
      <w:pPr>
        <w:pStyle w:val="Nvel2"/>
      </w:pPr>
      <w:r>
        <w:t xml:space="preserve">O preço registrado, as especificações do objeto, as quantidades mínimas e máximas de cada item, fornecedor(es) e as demais condições ofertadas na(s) proposta(s) são as que constam no preâmbulo desta Ata. </w:t>
      </w:r>
    </w:p>
    <w:p w14:paraId="000489E4" w14:textId="77777777" w:rsidR="00C744F7" w:rsidRDefault="00C744F7" w:rsidP="00EC7BE9">
      <w:pPr>
        <w:pStyle w:val="NotaExplicativa"/>
      </w:pPr>
      <w:r w:rsidRPr="00EC7BE9">
        <w:rPr>
          <w:rStyle w:val="DestaqueChar"/>
        </w:rPr>
        <w:t>Nota Explicativa:</w:t>
      </w:r>
      <w:r>
        <w:t xml:space="preserve"> Redação adaptada conforme sistema utilizado pelo Município, que coloca de forma automática o fornecedor, quantitativo e valores no preâmbulo do documento.</w:t>
      </w:r>
    </w:p>
    <w:p w14:paraId="492AA39A" w14:textId="74C8B44D" w:rsidR="00C744F7" w:rsidRDefault="00C744F7" w:rsidP="00EC7BE9">
      <w:pPr>
        <w:pStyle w:val="Nvel2"/>
      </w:pPr>
      <w:r>
        <w:t>A listagem do cadastro de reserva referente ao presente registro de preços consta como anexo a esta Ata.</w:t>
      </w:r>
    </w:p>
    <w:p w14:paraId="03D3387F" w14:textId="56E9E96E" w:rsidR="00C744F7" w:rsidRDefault="00C744F7" w:rsidP="00EC7BE9">
      <w:pPr>
        <w:pStyle w:val="Nvel1-Ttulo"/>
      </w:pPr>
      <w:r>
        <w:t>ÓRGÃO GERENCIADOR E PARTICIPANTE(S)</w:t>
      </w:r>
    </w:p>
    <w:p w14:paraId="592B108A" w14:textId="0DF5A451" w:rsidR="00C744F7" w:rsidRDefault="00C744F7" w:rsidP="00EC7BE9">
      <w:pPr>
        <w:pStyle w:val="Nvel2"/>
      </w:pPr>
      <w:r>
        <w:t xml:space="preserve">O órgão gerenciador será </w:t>
      </w:r>
      <w:r w:rsidR="00EC7BE9">
        <w:t>a</w:t>
      </w:r>
      <w:r w:rsidR="00945E95">
        <w:t xml:space="preserve"> Secretária Municipal de</w:t>
      </w:r>
      <w:r>
        <w:t xml:space="preserve"> </w:t>
      </w:r>
      <w:r w:rsidRPr="00945E95">
        <w:rPr>
          <w:i/>
          <w:iCs/>
          <w:color w:val="FF0000"/>
        </w:rPr>
        <w:t>......(nome do órgão)</w:t>
      </w:r>
      <w:r>
        <w:t>.</w:t>
      </w:r>
    </w:p>
    <w:p w14:paraId="64266502" w14:textId="3C241BDB" w:rsidR="00C744F7" w:rsidRDefault="00ED28F3" w:rsidP="00ED048E">
      <w:pPr>
        <w:pStyle w:val="Nvel2-Azul"/>
      </w:pPr>
      <w:r w:rsidRPr="00ED28F3">
        <w:rPr>
          <w:highlight w:val="yellow"/>
        </w:rPr>
        <w:t>Além do órgão gerenciador,</w:t>
      </w:r>
      <w:r>
        <w:t xml:space="preserve"> n</w:t>
      </w:r>
      <w:r w:rsidR="00C744F7">
        <w:t>ão há órgãos ou entidades públicas participantes</w:t>
      </w:r>
      <w:r>
        <w:t xml:space="preserve"> </w:t>
      </w:r>
      <w:r w:rsidRPr="00ED28F3">
        <w:rPr>
          <w:highlight w:val="yellow"/>
        </w:rPr>
        <w:t>do registro de preços</w:t>
      </w:r>
      <w:r w:rsidR="00C744F7">
        <w:t>.</w:t>
      </w:r>
    </w:p>
    <w:p w14:paraId="2FFDE6A1" w14:textId="77777777" w:rsidR="00C744F7" w:rsidRPr="00EC7BE9" w:rsidRDefault="00C744F7" w:rsidP="00EC7BE9">
      <w:pPr>
        <w:pStyle w:val="OU"/>
        <w:rPr>
          <w:rStyle w:val="OUChar"/>
        </w:rPr>
      </w:pPr>
      <w:r>
        <w:t>OU</w:t>
      </w:r>
    </w:p>
    <w:p w14:paraId="3A856D5B" w14:textId="7F71CC56" w:rsidR="00C744F7" w:rsidRDefault="00ED28F3" w:rsidP="00ED048E">
      <w:pPr>
        <w:pStyle w:val="Nvel2-Azul"/>
      </w:pPr>
      <w:r>
        <w:t>Além do órgão gerenciador, s</w:t>
      </w:r>
      <w:r w:rsidR="00C744F7">
        <w:t xml:space="preserve">ão órgãos e entidades públicas participantes do registro de </w:t>
      </w:r>
      <w:r w:rsidR="00C744F7">
        <w:lastRenderedPageBreak/>
        <w:t>preços: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5307"/>
        <w:gridCol w:w="1183"/>
        <w:gridCol w:w="1560"/>
      </w:tblGrid>
      <w:tr w:rsidR="00ED048E" w:rsidRPr="00ED048E" w14:paraId="1B0A7FFF" w14:textId="77777777" w:rsidTr="002F4D1E">
        <w:tc>
          <w:tcPr>
            <w:tcW w:w="557" w:type="pct"/>
            <w:vAlign w:val="center"/>
          </w:tcPr>
          <w:p w14:paraId="1BD1D8B8" w14:textId="77777777" w:rsidR="00EC7BE9" w:rsidRPr="00ED048E" w:rsidRDefault="00EC7BE9" w:rsidP="002F4D1E">
            <w:pPr>
              <w:autoSpaceDE w:val="0"/>
              <w:autoSpaceDN w:val="0"/>
              <w:adjustRightInd w:val="0"/>
              <w:spacing w:before="0" w:after="0"/>
              <w:ind w:right="-28"/>
              <w:jc w:val="center"/>
              <w:rPr>
                <w:rFonts w:cs="Calibri"/>
                <w:b/>
                <w:bCs/>
                <w:i/>
                <w:iCs/>
                <w:smallCaps/>
                <w:color w:val="0000FF"/>
                <w:sz w:val="20"/>
                <w:szCs w:val="20"/>
              </w:rPr>
            </w:pPr>
            <w:bookmarkStart w:id="4" w:name="_Hlk181975699"/>
            <w:r w:rsidRPr="00ED048E">
              <w:rPr>
                <w:rFonts w:cs="Calibri"/>
                <w:b/>
                <w:bCs/>
                <w:i/>
                <w:iCs/>
                <w:smallCaps/>
                <w:color w:val="0000FF"/>
                <w:sz w:val="20"/>
                <w:szCs w:val="20"/>
              </w:rPr>
              <w:t>Item nº</w:t>
            </w:r>
          </w:p>
        </w:tc>
        <w:tc>
          <w:tcPr>
            <w:tcW w:w="2929" w:type="pct"/>
            <w:vAlign w:val="center"/>
          </w:tcPr>
          <w:p w14:paraId="5C73C8F5" w14:textId="77777777" w:rsidR="00EC7BE9" w:rsidRPr="00ED048E" w:rsidRDefault="00EC7BE9" w:rsidP="002F4D1E">
            <w:pPr>
              <w:autoSpaceDE w:val="0"/>
              <w:autoSpaceDN w:val="0"/>
              <w:adjustRightInd w:val="0"/>
              <w:spacing w:before="0" w:after="0"/>
              <w:ind w:right="-28"/>
              <w:jc w:val="center"/>
              <w:rPr>
                <w:rFonts w:cs="Calibri"/>
                <w:b/>
                <w:bCs/>
                <w:i/>
                <w:iCs/>
                <w:smallCaps/>
                <w:color w:val="0000FF"/>
                <w:sz w:val="20"/>
                <w:szCs w:val="20"/>
              </w:rPr>
            </w:pPr>
            <w:r w:rsidRPr="00ED048E">
              <w:rPr>
                <w:rFonts w:cs="Calibri"/>
                <w:b/>
                <w:bCs/>
                <w:i/>
                <w:iCs/>
                <w:smallCaps/>
                <w:color w:val="0000FF"/>
                <w:sz w:val="20"/>
                <w:szCs w:val="20"/>
              </w:rPr>
              <w:t>Órgãos Participantes</w:t>
            </w:r>
          </w:p>
        </w:tc>
        <w:tc>
          <w:tcPr>
            <w:tcW w:w="653" w:type="pct"/>
            <w:vAlign w:val="center"/>
          </w:tcPr>
          <w:p w14:paraId="60F14F18" w14:textId="77777777" w:rsidR="00EC7BE9" w:rsidRPr="00ED048E" w:rsidRDefault="00EC7BE9" w:rsidP="002F4D1E">
            <w:pPr>
              <w:autoSpaceDE w:val="0"/>
              <w:autoSpaceDN w:val="0"/>
              <w:adjustRightInd w:val="0"/>
              <w:spacing w:before="0" w:after="0"/>
              <w:ind w:right="-28"/>
              <w:jc w:val="center"/>
              <w:rPr>
                <w:rFonts w:cs="Calibri"/>
                <w:b/>
                <w:bCs/>
                <w:i/>
                <w:iCs/>
                <w:smallCaps/>
                <w:color w:val="0000FF"/>
                <w:sz w:val="20"/>
                <w:szCs w:val="20"/>
              </w:rPr>
            </w:pPr>
            <w:r w:rsidRPr="00ED048E">
              <w:rPr>
                <w:rFonts w:cs="Calibri"/>
                <w:b/>
                <w:bCs/>
                <w:i/>
                <w:iCs/>
                <w:smallCaps/>
                <w:color w:val="0000FF"/>
                <w:sz w:val="20"/>
                <w:szCs w:val="20"/>
              </w:rPr>
              <w:t>Unidade</w:t>
            </w:r>
          </w:p>
        </w:tc>
        <w:tc>
          <w:tcPr>
            <w:tcW w:w="861" w:type="pct"/>
            <w:vAlign w:val="center"/>
          </w:tcPr>
          <w:p w14:paraId="247441BC" w14:textId="77777777" w:rsidR="00EC7BE9" w:rsidRPr="00ED048E" w:rsidRDefault="00EC7BE9" w:rsidP="002F4D1E">
            <w:pPr>
              <w:autoSpaceDE w:val="0"/>
              <w:autoSpaceDN w:val="0"/>
              <w:adjustRightInd w:val="0"/>
              <w:spacing w:before="0" w:after="0"/>
              <w:ind w:right="-28"/>
              <w:jc w:val="center"/>
              <w:rPr>
                <w:rFonts w:cs="Calibri"/>
                <w:b/>
                <w:bCs/>
                <w:i/>
                <w:iCs/>
                <w:smallCaps/>
                <w:color w:val="0000FF"/>
                <w:sz w:val="20"/>
                <w:szCs w:val="20"/>
              </w:rPr>
            </w:pPr>
            <w:r w:rsidRPr="00ED048E">
              <w:rPr>
                <w:rFonts w:cs="Calibri"/>
                <w:b/>
                <w:bCs/>
                <w:i/>
                <w:iCs/>
                <w:smallCaps/>
                <w:color w:val="0000FF"/>
                <w:sz w:val="20"/>
                <w:szCs w:val="20"/>
              </w:rPr>
              <w:t>Quantidade</w:t>
            </w:r>
          </w:p>
        </w:tc>
      </w:tr>
      <w:tr w:rsidR="00EC7BE9" w:rsidRPr="00694885" w14:paraId="57741D49" w14:textId="77777777" w:rsidTr="00EC7BE9">
        <w:tc>
          <w:tcPr>
            <w:tcW w:w="557" w:type="pct"/>
          </w:tcPr>
          <w:p w14:paraId="7CDD240A"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2929" w:type="pct"/>
          </w:tcPr>
          <w:p w14:paraId="4ABC7BA2" w14:textId="77777777" w:rsidR="00EC7BE9" w:rsidRPr="00694885" w:rsidRDefault="00EC7BE9" w:rsidP="002F4D1E">
            <w:pPr>
              <w:autoSpaceDE w:val="0"/>
              <w:autoSpaceDN w:val="0"/>
              <w:adjustRightInd w:val="0"/>
              <w:spacing w:before="0" w:after="0"/>
              <w:rPr>
                <w:rFonts w:ascii="Aptos" w:hAnsi="Aptos" w:cstheme="majorHAnsi"/>
                <w:i/>
                <w:iCs/>
                <w:color w:val="FF0000"/>
                <w:sz w:val="20"/>
                <w:szCs w:val="20"/>
              </w:rPr>
            </w:pPr>
          </w:p>
        </w:tc>
        <w:tc>
          <w:tcPr>
            <w:tcW w:w="653" w:type="pct"/>
          </w:tcPr>
          <w:p w14:paraId="3BDFD430"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861" w:type="pct"/>
          </w:tcPr>
          <w:p w14:paraId="14DC0337"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r>
      <w:tr w:rsidR="00EC7BE9" w:rsidRPr="00694885" w14:paraId="1D907451" w14:textId="77777777" w:rsidTr="00EC7BE9">
        <w:tc>
          <w:tcPr>
            <w:tcW w:w="557" w:type="pct"/>
          </w:tcPr>
          <w:p w14:paraId="1C945E3A"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2929" w:type="pct"/>
          </w:tcPr>
          <w:p w14:paraId="02EF8F58" w14:textId="77777777" w:rsidR="00EC7BE9" w:rsidRPr="00694885" w:rsidRDefault="00EC7BE9" w:rsidP="002F4D1E">
            <w:pPr>
              <w:autoSpaceDE w:val="0"/>
              <w:autoSpaceDN w:val="0"/>
              <w:adjustRightInd w:val="0"/>
              <w:spacing w:before="0" w:after="0"/>
              <w:rPr>
                <w:rFonts w:ascii="Aptos" w:hAnsi="Aptos" w:cstheme="majorHAnsi"/>
                <w:i/>
                <w:iCs/>
                <w:color w:val="FF0000"/>
                <w:sz w:val="20"/>
                <w:szCs w:val="20"/>
              </w:rPr>
            </w:pPr>
          </w:p>
        </w:tc>
        <w:tc>
          <w:tcPr>
            <w:tcW w:w="653" w:type="pct"/>
          </w:tcPr>
          <w:p w14:paraId="3B5AE641"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861" w:type="pct"/>
          </w:tcPr>
          <w:p w14:paraId="294029CD"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r>
      <w:tr w:rsidR="00EC7BE9" w:rsidRPr="00694885" w14:paraId="6C1EB5CF" w14:textId="77777777" w:rsidTr="00EC7BE9">
        <w:tc>
          <w:tcPr>
            <w:tcW w:w="557" w:type="pct"/>
          </w:tcPr>
          <w:p w14:paraId="49CB0EE8"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2929" w:type="pct"/>
          </w:tcPr>
          <w:p w14:paraId="0E07BF10" w14:textId="77777777" w:rsidR="00EC7BE9" w:rsidRPr="00694885" w:rsidRDefault="00EC7BE9" w:rsidP="002F4D1E">
            <w:pPr>
              <w:autoSpaceDE w:val="0"/>
              <w:autoSpaceDN w:val="0"/>
              <w:adjustRightInd w:val="0"/>
              <w:spacing w:before="0" w:after="0"/>
              <w:rPr>
                <w:rFonts w:ascii="Aptos" w:hAnsi="Aptos" w:cstheme="majorHAnsi"/>
                <w:i/>
                <w:iCs/>
                <w:color w:val="FF0000"/>
                <w:sz w:val="20"/>
                <w:szCs w:val="20"/>
              </w:rPr>
            </w:pPr>
          </w:p>
        </w:tc>
        <w:tc>
          <w:tcPr>
            <w:tcW w:w="653" w:type="pct"/>
          </w:tcPr>
          <w:p w14:paraId="5A39880D"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c>
          <w:tcPr>
            <w:tcW w:w="861" w:type="pct"/>
          </w:tcPr>
          <w:p w14:paraId="6C254040" w14:textId="77777777" w:rsidR="00EC7BE9" w:rsidRPr="00694885" w:rsidRDefault="00EC7BE9" w:rsidP="002F4D1E">
            <w:pPr>
              <w:autoSpaceDE w:val="0"/>
              <w:autoSpaceDN w:val="0"/>
              <w:adjustRightInd w:val="0"/>
              <w:spacing w:before="0" w:after="0"/>
              <w:jc w:val="center"/>
              <w:rPr>
                <w:rFonts w:ascii="Aptos" w:hAnsi="Aptos" w:cstheme="majorHAnsi"/>
                <w:i/>
                <w:iCs/>
                <w:color w:val="FF0000"/>
                <w:sz w:val="20"/>
                <w:szCs w:val="20"/>
              </w:rPr>
            </w:pPr>
          </w:p>
        </w:tc>
      </w:tr>
    </w:tbl>
    <w:bookmarkEnd w:id="4"/>
    <w:p w14:paraId="4862C487" w14:textId="77777777" w:rsidR="00C744F7" w:rsidRDefault="00C744F7" w:rsidP="00EC7BE9">
      <w:pPr>
        <w:pStyle w:val="NotaExplicativa"/>
      </w:pPr>
      <w:r w:rsidRPr="00EC7BE9">
        <w:rPr>
          <w:rStyle w:val="DestaqueChar"/>
        </w:rPr>
        <w:t>Nota Explicativa 1:</w:t>
      </w:r>
      <w:r>
        <w:t xml:space="preserve"> Manter este item apenas se houver órgãos participante.</w:t>
      </w:r>
    </w:p>
    <w:p w14:paraId="101A40B8" w14:textId="77777777" w:rsidR="00C744F7" w:rsidRDefault="00C744F7" w:rsidP="00EC7BE9">
      <w:pPr>
        <w:pStyle w:val="NotaExplicativa"/>
      </w:pPr>
      <w:r w:rsidRPr="00EC7BE9">
        <w:rPr>
          <w:rStyle w:val="DestaqueChar"/>
        </w:rPr>
        <w:t>Nota Explicativa 2:</w:t>
      </w:r>
      <w:r>
        <w:t xml:space="preserve"> Neste tópico deve conter o quantitativo individual de cada órgão participante, inclusive do próprio órgão gerenciador, caso também tenha quantitativo destinado a este.</w:t>
      </w:r>
    </w:p>
    <w:p w14:paraId="5A3185DE" w14:textId="66273672" w:rsidR="00C744F7" w:rsidRDefault="00C744F7" w:rsidP="00EC7BE9">
      <w:pPr>
        <w:pStyle w:val="NotaExplicativa"/>
      </w:pPr>
      <w:r w:rsidRPr="00EC7BE9">
        <w:rPr>
          <w:rStyle w:val="DestaqueChar"/>
        </w:rPr>
        <w:t>Nota Explicativa 3:</w:t>
      </w:r>
      <w:r>
        <w:t xml:space="preserve"> O órgão ou entidade gerenciadora deverá, na fase preparatória do processo licitatório, para fins de registro de preços, realizar procedimento de intenção de registro de preços para, nos termos de regulamento, possibilitar, pelo prazo mínimo de 8 (oito) dias úteis, a participação de outros órgãos ou entidades na respectiva ata e determinar a estimativa total de quantidades da contratação (</w:t>
      </w:r>
      <w:bookmarkStart w:id="5" w:name="_Hlk181975729"/>
      <w:r>
        <w:fldChar w:fldCharType="begin"/>
      </w:r>
      <w:r>
        <w:instrText>HYPERLINK "https://www.planalto.gov.br/ccivil_03/_ato2019-2022/2021/lei/l14133.htm" \l "art86"</w:instrText>
      </w:r>
      <w:r>
        <w:fldChar w:fldCharType="separate"/>
      </w:r>
      <w:r w:rsidR="00EC7BE9" w:rsidRPr="00694885">
        <w:rPr>
          <w:rStyle w:val="Hyperlink"/>
          <w:rFonts w:cstheme="majorHAnsi"/>
        </w:rPr>
        <w:t>art. 86 da Lei nº 14.133, de 2021</w:t>
      </w:r>
      <w:r>
        <w:rPr>
          <w:rStyle w:val="Hyperlink"/>
          <w:rFonts w:cstheme="majorHAnsi"/>
        </w:rPr>
        <w:fldChar w:fldCharType="end"/>
      </w:r>
      <w:bookmarkEnd w:id="5"/>
      <w:r>
        <w:t>).</w:t>
      </w:r>
    </w:p>
    <w:p w14:paraId="38E98A3D" w14:textId="1CF0E4FF" w:rsidR="00C744F7" w:rsidRDefault="00C744F7" w:rsidP="00EC7BE9">
      <w:pPr>
        <w:pStyle w:val="Nvel1-Ttulo"/>
      </w:pPr>
      <w:r>
        <w:t>DA ADESÃO À ATA DE REGISTRO DE PREÇOS</w:t>
      </w:r>
    </w:p>
    <w:p w14:paraId="726911E9" w14:textId="0DFB18AE" w:rsidR="00C744F7" w:rsidRDefault="00C744F7" w:rsidP="00ED048E">
      <w:pPr>
        <w:pStyle w:val="Nvel2-Azul"/>
      </w:pPr>
      <w:r>
        <w:t>Não será admitida a adesão à ata de registro de preços decorrente desta licitação, conforme justificativa apresentada nos estudos técnicos preliminares.</w:t>
      </w:r>
    </w:p>
    <w:p w14:paraId="43E109FC" w14:textId="77777777" w:rsidR="00C744F7" w:rsidRDefault="00C744F7" w:rsidP="00EC7BE9">
      <w:pPr>
        <w:pStyle w:val="NotaExplicativa"/>
      </w:pPr>
      <w:r w:rsidRPr="00EC7BE9">
        <w:rPr>
          <w:rStyle w:val="DestaqueChar"/>
        </w:rPr>
        <w:t>Nota Explicativa 1:</w:t>
      </w:r>
      <w:r>
        <w:t xml:space="preserve"> A possibilidade de vedação de adesão existe, por exemplo, na hipótese do parágrafo único do art. 7º do Decreto Municipal: "Art. 7º É permitido o registro de preços, com a indicação limitada a unidades de contratação, sem indicação do total a ser adquirido, apenas nas seguintes situações: I - quando for a primeira licitação ou contratação direta para o objeto e o órgão ou entidade não tiver registro de demandas anteriores; II - no caso de alimento perecível; III - no caso em que o serviço estiver integrado ao fornecimento de bens. Parágrafo único. Nas situações referidas caput, é obrigatória a indicação do valor máximo da despesa e é vedada a participação de outro órgão ou entidade na ata."</w:t>
      </w:r>
    </w:p>
    <w:p w14:paraId="2B48E995" w14:textId="77777777" w:rsidR="00C744F7" w:rsidRDefault="00C744F7" w:rsidP="00EC7BE9">
      <w:pPr>
        <w:pStyle w:val="NotaExplicativa"/>
      </w:pPr>
      <w:r>
        <w:t>Além disso, em razão da capacidade de gerenciamento do gerenciador, ele pode negar adesões posteriores, conforme art. 5º, I e XI, do Decreto Municipal: "Art. 5º Caberá ao órgão ou entidade gerenciadora a prática de todos os atos de controle e administração do SRP, em especial:</w:t>
      </w:r>
    </w:p>
    <w:p w14:paraId="2735B539" w14:textId="77777777" w:rsidR="00C744F7" w:rsidRDefault="00C744F7" w:rsidP="00EC7BE9">
      <w:pPr>
        <w:pStyle w:val="NotaExplicativa"/>
      </w:pPr>
      <w:r>
        <w:t>I - realizar procedimento público de intenção de registro de preços - IRP e, quando for o caso, estabelecer o número máximo de participantes, em conformidade com sua capacidade de gerenciamento; [...] XIII - deliberar quanto à adesão posterior de órgãos e entidades que não manifestaram interesse durante o período de divulgação da intenção para registro de preços;"</w:t>
      </w:r>
    </w:p>
    <w:p w14:paraId="5276191B" w14:textId="77777777" w:rsidR="00C744F7" w:rsidRDefault="00C744F7" w:rsidP="00EC7BE9">
      <w:pPr>
        <w:pStyle w:val="NotaExplicativa"/>
      </w:pPr>
      <w:r>
        <w:t>Assim, desde que devidamente justificado nos Estudos Técnicos Preliminares, poderá ser vedada a adesão, de forma prévia, a órgãos não-participantes.</w:t>
      </w:r>
    </w:p>
    <w:p w14:paraId="17AE1301" w14:textId="66E83938" w:rsidR="00C744F7" w:rsidRDefault="00C744F7" w:rsidP="00EC7BE9">
      <w:pPr>
        <w:pStyle w:val="NotaExplicativa"/>
      </w:pPr>
      <w:r w:rsidRPr="00EC7BE9">
        <w:rPr>
          <w:rStyle w:val="DestaqueChar"/>
        </w:rPr>
        <w:t>Nota Explicativa 2:</w:t>
      </w:r>
      <w:r>
        <w:t xml:space="preserve"> Não é permitida a adesão a Ata de Registro de Preços municipal por órgãos ou entidades de outros entres da Federação, exceto Municípios, desde que a Ata seja precedida de licitação, os termos do </w:t>
      </w:r>
      <w:bookmarkStart w:id="6" w:name="_Hlk181975771"/>
      <w:r>
        <w:fldChar w:fldCharType="begin"/>
      </w:r>
      <w:r>
        <w:instrText>HYPERLINK "https://www.planalto.gov.br/ccivil_03/_ato2019-2022/2021/lei/l14133.htm" \l "art86%C2%A73"</w:instrText>
      </w:r>
      <w:r>
        <w:fldChar w:fldCharType="separate"/>
      </w:r>
      <w:r w:rsidR="00EC7BE9" w:rsidRPr="00694885">
        <w:rPr>
          <w:rStyle w:val="Hyperlink"/>
          <w:rFonts w:cstheme="majorHAnsi"/>
        </w:rPr>
        <w:t>art. 86, §3º, I e II da Lei nº 14.133, de 2021</w:t>
      </w:r>
      <w:r>
        <w:rPr>
          <w:rStyle w:val="Hyperlink"/>
          <w:rFonts w:cstheme="majorHAnsi"/>
        </w:rPr>
        <w:fldChar w:fldCharType="end"/>
      </w:r>
      <w:bookmarkEnd w:id="6"/>
      <w:r>
        <w:t>.</w:t>
      </w:r>
    </w:p>
    <w:p w14:paraId="0C1BB9F3" w14:textId="77777777" w:rsidR="00C744F7" w:rsidRDefault="00C744F7" w:rsidP="00EC7BE9">
      <w:pPr>
        <w:pStyle w:val="OU"/>
      </w:pPr>
      <w:r>
        <w:lastRenderedPageBreak/>
        <w:t>OU</w:t>
      </w:r>
    </w:p>
    <w:p w14:paraId="1EB955AD" w14:textId="2AAD1467" w:rsidR="00C744F7" w:rsidRDefault="00C744F7" w:rsidP="00ED048E">
      <w:pPr>
        <w:pStyle w:val="Nvel2-Azul"/>
      </w:pPr>
      <w:bookmarkStart w:id="7" w:name="_Ref180529861"/>
      <w:bookmarkStart w:id="8" w:name="_Hlk181975802"/>
      <w:r>
        <w:t>Durante a vigência da ata, os órgãos e as entidades da Administração Pública municipal que não participaram do procedimento de IRP poderão aderir à ata de registro de preços na condição de não participantes, observados os seguintes requisitos:</w:t>
      </w:r>
      <w:bookmarkEnd w:id="7"/>
    </w:p>
    <w:p w14:paraId="4718A2BE" w14:textId="2F4EF684" w:rsidR="00C744F7" w:rsidRDefault="00C744F7" w:rsidP="00ED048E">
      <w:pPr>
        <w:pStyle w:val="Nvel3-Azul"/>
      </w:pPr>
      <w:bookmarkStart w:id="9" w:name="_Ref180529885"/>
      <w:r>
        <w:t>Apresentação de justificativa da vantagem da adesão, inclusive em situações de provável desabastecimento ou descontinuidade de serviço público;</w:t>
      </w:r>
      <w:bookmarkEnd w:id="9"/>
    </w:p>
    <w:p w14:paraId="17282526" w14:textId="64722BD4" w:rsidR="00C744F7" w:rsidRDefault="00C744F7" w:rsidP="00ED048E">
      <w:pPr>
        <w:pStyle w:val="Nvel3-Azul"/>
      </w:pPr>
      <w:bookmarkStart w:id="10" w:name="_Ref180529893"/>
      <w:r>
        <w:t>Demonstração de que os valores registrados estão compatíveis com os valores praticados pelo mercado na forma do art. 23 da Lei nº 14.133, de 2021; e</w:t>
      </w:r>
      <w:bookmarkEnd w:id="10"/>
    </w:p>
    <w:p w14:paraId="7A25D946" w14:textId="002D4780" w:rsidR="00C744F7" w:rsidRDefault="00C744F7" w:rsidP="00ED048E">
      <w:pPr>
        <w:pStyle w:val="Nvel3-Azul"/>
      </w:pPr>
      <w:r>
        <w:t>Consulta e aceitação prévias do órgão ou da entidade gerenciadora e do fornecedor.</w:t>
      </w:r>
    </w:p>
    <w:p w14:paraId="190D54A8" w14:textId="1A766BA5" w:rsidR="00C744F7" w:rsidRDefault="00C744F7" w:rsidP="00ED048E">
      <w:pPr>
        <w:pStyle w:val="Nvel2-Azul"/>
      </w:pPr>
      <w:r>
        <w:t>A autorização do órgão ou entidade gerenciadora apenas será realizada após a aceitação da adesão pelo fornecedor.</w:t>
      </w:r>
    </w:p>
    <w:p w14:paraId="2F757F2F" w14:textId="11F9C8C8" w:rsidR="00C744F7" w:rsidRDefault="00C744F7" w:rsidP="00ED048E">
      <w:pPr>
        <w:pStyle w:val="Nvel3-Azul"/>
      </w:pPr>
      <w:r>
        <w:t>O órgão ou entidade gerenciadora poderá rejeitar adesões caso elas possam acarretar prejuízo à execução de seus próprios contratos ou à sua capacidade de gerenciamento.</w:t>
      </w:r>
    </w:p>
    <w:p w14:paraId="499CF2DC" w14:textId="649FB69D" w:rsidR="00C744F7" w:rsidRDefault="00C744F7" w:rsidP="00ED048E">
      <w:pPr>
        <w:pStyle w:val="Nvel2-Azul"/>
      </w:pPr>
      <w:r>
        <w:t>Após a autorização do órgão ou da entidade gerenciadora, o órgão ou entidade não participante deverá efetivar a aquisição ou a contratação solicitada em até noventa dias, observado o prazo de vigência da ata.</w:t>
      </w:r>
    </w:p>
    <w:p w14:paraId="251DB206" w14:textId="57E9E87C" w:rsidR="00C744F7" w:rsidRDefault="00C744F7" w:rsidP="00ED048E">
      <w:pPr>
        <w:pStyle w:val="Nvel2-Azul"/>
      </w:pPr>
      <w:r>
        <w:t>O prazo de que trata o subitem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7F434A52" w14:textId="6C20D41F" w:rsidR="00C744F7" w:rsidRDefault="00C744F7" w:rsidP="00ED048E">
      <w:pPr>
        <w:pStyle w:val="Nvel2-Azul"/>
      </w:pPr>
      <w:r>
        <w:t xml:space="preserve">O órgão ou a entidade poderá aderir a item da ata de registro de preços da qual seja integrante, na qualidade de não participante, para aqueles itens para os quais não tenha quantitativo registrado, observados os requisitos do item </w:t>
      </w:r>
      <w:r w:rsidR="006A589A">
        <w:fldChar w:fldCharType="begin"/>
      </w:r>
      <w:r w:rsidR="006A589A">
        <w:instrText xml:space="preserve"> REF _Ref180529861 \r \h </w:instrText>
      </w:r>
      <w:r w:rsidR="00ED048E">
        <w:instrText xml:space="preserve"> \* MERGEFORMAT </w:instrText>
      </w:r>
      <w:r w:rsidR="006A589A">
        <w:fldChar w:fldCharType="separate"/>
      </w:r>
      <w:r w:rsidR="00ED048E">
        <w:t>4.2</w:t>
      </w:r>
      <w:r w:rsidR="006A589A">
        <w:fldChar w:fldCharType="end"/>
      </w:r>
      <w:r>
        <w:t>.</w:t>
      </w:r>
    </w:p>
    <w:p w14:paraId="53872A31" w14:textId="594E8F12" w:rsidR="00C744F7" w:rsidRDefault="00C744F7" w:rsidP="00ED048E">
      <w:pPr>
        <w:pStyle w:val="Nvel2-Azul"/>
      </w:pPr>
      <w:r>
        <w:t xml:space="preserve">Os requisitos previstos nos itens </w:t>
      </w:r>
      <w:r w:rsidR="006A589A">
        <w:fldChar w:fldCharType="begin"/>
      </w:r>
      <w:r w:rsidR="006A589A">
        <w:instrText xml:space="preserve"> REF _Ref180529885 \r \h </w:instrText>
      </w:r>
      <w:r w:rsidR="006A589A">
        <w:fldChar w:fldCharType="separate"/>
      </w:r>
      <w:r w:rsidR="00ED048E">
        <w:t>4.2.1</w:t>
      </w:r>
      <w:r w:rsidR="006A589A">
        <w:fldChar w:fldCharType="end"/>
      </w:r>
      <w:r>
        <w:t xml:space="preserve"> e </w:t>
      </w:r>
      <w:r w:rsidR="006A589A">
        <w:fldChar w:fldCharType="begin"/>
      </w:r>
      <w:r w:rsidR="006A589A">
        <w:instrText xml:space="preserve"> REF _Ref180529893 \r \h </w:instrText>
      </w:r>
      <w:r w:rsidR="006A589A">
        <w:fldChar w:fldCharType="separate"/>
      </w:r>
      <w:r w:rsidR="00ED048E">
        <w:t>4.2.2</w:t>
      </w:r>
      <w:r w:rsidR="006A589A">
        <w:fldChar w:fldCharType="end"/>
      </w:r>
      <w:r>
        <w:t xml:space="preserve"> não se aplicam a órgãos ou entidades de outros Municípios.</w:t>
      </w:r>
    </w:p>
    <w:bookmarkEnd w:id="8"/>
    <w:p w14:paraId="036A8421" w14:textId="77777777" w:rsidR="00C744F7" w:rsidRDefault="00C744F7" w:rsidP="00ED048E">
      <w:pPr>
        <w:pStyle w:val="Nvel1-Ttulo2-Azul"/>
      </w:pPr>
      <w:r>
        <w:t>Dos Limites para as Adesões</w:t>
      </w:r>
    </w:p>
    <w:p w14:paraId="285B8FCD" w14:textId="68AA1168" w:rsidR="00C744F7" w:rsidRDefault="00C744F7" w:rsidP="00ED048E">
      <w:pPr>
        <w:pStyle w:val="Nvel2-Azul"/>
      </w:pPr>
      <w: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BA86C95" w14:textId="750E7C3C" w:rsidR="00C744F7" w:rsidRDefault="00C744F7" w:rsidP="00ED048E">
      <w:pPr>
        <w:pStyle w:val="Nvel2-Azul"/>
      </w:pPr>
      <w:r>
        <w:lastRenderedPageBreak/>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675A8A69" w14:textId="77777777" w:rsidR="00C744F7" w:rsidRDefault="00C744F7" w:rsidP="00EC7BE9">
      <w:pPr>
        <w:pStyle w:val="Nvel1-Ttulo2"/>
      </w:pPr>
      <w:r>
        <w:t>Vedação a Acréscimo de Quantitativos</w:t>
      </w:r>
    </w:p>
    <w:p w14:paraId="177CC8C5" w14:textId="103B2E5A" w:rsidR="00C744F7" w:rsidRDefault="00C744F7" w:rsidP="00EC7BE9">
      <w:pPr>
        <w:pStyle w:val="Nvel2"/>
      </w:pPr>
      <w:r>
        <w:t>É vedado efetuar acréscimos nos quantitativos fixados na ata de registro de preços.</w:t>
      </w:r>
    </w:p>
    <w:p w14:paraId="292EF340" w14:textId="03ABAC2B" w:rsidR="00C744F7" w:rsidRDefault="00C744F7" w:rsidP="00EC7BE9">
      <w:pPr>
        <w:pStyle w:val="Nvel1-Ttulo"/>
      </w:pPr>
      <w:r>
        <w:t>DA VALIDADE, FORMALIZAÇÃO DA ATA DE REGISTRO DE PREÇOS E CADASTRO RESERVA</w:t>
      </w:r>
    </w:p>
    <w:p w14:paraId="0936B53F" w14:textId="3D0710E9" w:rsidR="00C744F7" w:rsidRDefault="00C744F7" w:rsidP="00EC7BE9">
      <w:pPr>
        <w:pStyle w:val="Nvel2"/>
      </w:pPr>
      <w:r>
        <w:t>A validade da Ata de Registro de Preços será de 12 (doze) meses, contado a partir do primeiro dia útil subsequente à data de divulgação, podendo ser prorrogada por igual período, mediante a anuência do fornecedor, desde que comprovado o preço vantajoso.</w:t>
      </w:r>
    </w:p>
    <w:p w14:paraId="12D3E0F2" w14:textId="788A8C2C" w:rsidR="00C744F7" w:rsidRDefault="00C744F7" w:rsidP="00EC7BE9">
      <w:pPr>
        <w:pStyle w:val="Nvel3"/>
      </w:pPr>
      <w:r>
        <w:t>No caso de prorrogação do prazo de vigência da ata de registro de preços, atendidas as condições previstas no art. 84 da Lei nº 14.133, de 2021, as quantidades registradas poderão ser renovadas.</w:t>
      </w:r>
    </w:p>
    <w:p w14:paraId="65695A16" w14:textId="40299E85" w:rsidR="00C744F7" w:rsidRDefault="00C744F7" w:rsidP="00EC7BE9">
      <w:pPr>
        <w:pStyle w:val="Nvel3"/>
      </w:pPr>
      <w:r>
        <w:t>Excepcionalmente, nos casos de esgotamento da quantidade registrada, será admitida a antecipação da prorrogação, pelo prazo máximo de doze meses, com a renovação das quantidades.</w:t>
      </w:r>
    </w:p>
    <w:p w14:paraId="15B1E459" w14:textId="70FCB5EA" w:rsidR="00C744F7" w:rsidRDefault="00C744F7" w:rsidP="00EC7BE9">
      <w:pPr>
        <w:pStyle w:val="Nvel3"/>
      </w:pPr>
      <w: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6491E274" w14:textId="010E3181" w:rsidR="00C744F7" w:rsidRDefault="00C744F7" w:rsidP="00EC7BE9">
      <w:pPr>
        <w:pStyle w:val="Nvel3"/>
      </w:pPr>
      <w:r>
        <w:t>Na formalização do contrato ou do instrumento substituto deverá haver a indicação da disponibilidade dos créditos orçamentários respectivos.</w:t>
      </w:r>
    </w:p>
    <w:p w14:paraId="4BA957DA" w14:textId="28167E82" w:rsidR="00C744F7" w:rsidRDefault="00C744F7" w:rsidP="00EC7BE9">
      <w:pPr>
        <w:pStyle w:val="Nvel2"/>
      </w:pPr>
      <w:bookmarkStart w:id="11" w:name="_Ref180530004"/>
      <w: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bookmarkEnd w:id="11"/>
    </w:p>
    <w:p w14:paraId="3A9C2C9F" w14:textId="5E21B21B" w:rsidR="00C744F7" w:rsidRDefault="00C744F7" w:rsidP="00EC7BE9">
      <w:pPr>
        <w:pStyle w:val="Nvel3"/>
      </w:pPr>
      <w:r>
        <w:t xml:space="preserve">O instrumento contratual de que trata o item </w:t>
      </w:r>
      <w:r w:rsidR="006A589A">
        <w:fldChar w:fldCharType="begin"/>
      </w:r>
      <w:r w:rsidR="006A589A">
        <w:instrText xml:space="preserve"> REF _Ref180530004 \r \h </w:instrText>
      </w:r>
      <w:r w:rsidR="006A589A">
        <w:fldChar w:fldCharType="separate"/>
      </w:r>
      <w:r w:rsidR="00ED048E">
        <w:t>5.2</w:t>
      </w:r>
      <w:r w:rsidR="006A589A">
        <w:fldChar w:fldCharType="end"/>
      </w:r>
      <w:r>
        <w:t xml:space="preserve"> deverá ser assinado no prazo de validade da ata de registro de preços.</w:t>
      </w:r>
    </w:p>
    <w:p w14:paraId="1468B538" w14:textId="1B424BCB" w:rsidR="00C744F7" w:rsidRDefault="00C744F7" w:rsidP="00EC7BE9">
      <w:pPr>
        <w:pStyle w:val="Nvel2"/>
      </w:pPr>
      <w:r>
        <w:t>Os contratos decorrentes do sistema de registro de preços poderão ser alterados, observado o art. 124 da Lei nº 14.133, de 2021.</w:t>
      </w:r>
    </w:p>
    <w:p w14:paraId="0FFCD693" w14:textId="3DB7E171" w:rsidR="00C744F7" w:rsidRDefault="00C744F7" w:rsidP="00EC7BE9">
      <w:pPr>
        <w:pStyle w:val="Nvel2"/>
      </w:pPr>
      <w:r>
        <w:t>Após a homologação da licitação ou da contratação direta, deverão ser observadas as seguintes condições para formalização da ata de registro de preços:</w:t>
      </w:r>
    </w:p>
    <w:p w14:paraId="71C085D7" w14:textId="1EC5F074" w:rsidR="00C744F7" w:rsidRDefault="00C744F7" w:rsidP="00BB2B94">
      <w:pPr>
        <w:pStyle w:val="Nvel3"/>
      </w:pPr>
      <w:r>
        <w:t xml:space="preserve">Serão registrados na ata os preços e os quantitativos do adjudicatário, devendo ser observada a possibilidade de o licitante oferecer ou não proposta em quantitativo inferior ao máximo previsto no </w:t>
      </w:r>
      <w:r w:rsidR="00BB2B94">
        <w:t xml:space="preserve">edital ou aviso de contratação direta </w:t>
      </w:r>
      <w:r>
        <w:t>e se obrigar nos limites dela;</w:t>
      </w:r>
    </w:p>
    <w:p w14:paraId="01DB6B0A" w14:textId="7E0C64BF" w:rsidR="00C744F7" w:rsidRDefault="00C744F7" w:rsidP="00BB2B94">
      <w:pPr>
        <w:pStyle w:val="Nvel3"/>
      </w:pPr>
      <w:bookmarkStart w:id="12" w:name="_Ref180530051"/>
      <w:r>
        <w:t>Será incluído na ata, na forma de anexo, o registro dos licitantes ou dos fornecedores que:</w:t>
      </w:r>
      <w:bookmarkEnd w:id="12"/>
    </w:p>
    <w:p w14:paraId="59A621B1" w14:textId="59BF5947" w:rsidR="00C744F7" w:rsidRDefault="00C744F7" w:rsidP="00BB2B94">
      <w:pPr>
        <w:pStyle w:val="Nvel4"/>
      </w:pPr>
      <w:bookmarkStart w:id="13" w:name="_Ref180530127"/>
      <w:r>
        <w:t>Aceitarem cotar os bens, as obras ou os serviços com preços iguais aos do adjudicatário, observada a classificação da licitação; e</w:t>
      </w:r>
      <w:bookmarkEnd w:id="13"/>
      <w:r>
        <w:t xml:space="preserve"> </w:t>
      </w:r>
    </w:p>
    <w:p w14:paraId="556772F2" w14:textId="7653E223" w:rsidR="00C744F7" w:rsidRDefault="00C744F7" w:rsidP="00BB2B94">
      <w:pPr>
        <w:pStyle w:val="Nvel4"/>
      </w:pPr>
      <w:bookmarkStart w:id="14" w:name="_Ref180530065"/>
      <w:r>
        <w:t>Mantiverem sua proposta original.</w:t>
      </w:r>
      <w:bookmarkEnd w:id="14"/>
      <w:r>
        <w:t xml:space="preserve"> </w:t>
      </w:r>
    </w:p>
    <w:p w14:paraId="7CB1911E" w14:textId="5EB513C9" w:rsidR="00C744F7" w:rsidRDefault="00C744F7" w:rsidP="00BB2B94">
      <w:pPr>
        <w:pStyle w:val="Nvel3"/>
      </w:pPr>
      <w:r>
        <w:t>Será respeitada, nas contratações, a ordem de classificação dos licitantes ou dos fornecedores registrados na ata.</w:t>
      </w:r>
    </w:p>
    <w:p w14:paraId="4319189F" w14:textId="09032688" w:rsidR="00C744F7" w:rsidRDefault="00C744F7" w:rsidP="00BB2B94">
      <w:pPr>
        <w:pStyle w:val="Nvel2"/>
      </w:pPr>
      <w:r>
        <w:t xml:space="preserve">O registro a que se refere o item </w:t>
      </w:r>
      <w:r w:rsidR="006A589A">
        <w:fldChar w:fldCharType="begin"/>
      </w:r>
      <w:r w:rsidR="006A589A">
        <w:instrText xml:space="preserve"> REF _Ref180530051 \r \h </w:instrText>
      </w:r>
      <w:r w:rsidR="006A589A">
        <w:fldChar w:fldCharType="separate"/>
      </w:r>
      <w:r w:rsidR="00ED048E">
        <w:t>5.4.2</w:t>
      </w:r>
      <w:r w:rsidR="006A589A">
        <w:fldChar w:fldCharType="end"/>
      </w:r>
      <w:r>
        <w:t xml:space="preserve"> tem por objetivo a formação de cadastro de reserva para o caso de impossibilidade de atendimento pelo signatário da ata.</w:t>
      </w:r>
    </w:p>
    <w:p w14:paraId="34D254D1" w14:textId="3F8A9DF5" w:rsidR="00C744F7" w:rsidRDefault="00C744F7" w:rsidP="00BB2B94">
      <w:pPr>
        <w:pStyle w:val="Nvel2"/>
      </w:pPr>
      <w:r>
        <w:t>Para fins da ordem de classificação, os licitantes ou fornecedores que aceitarem reduzir suas propostas para o preço do adjudicatário antecederão aqueles que mantiverem sua proposta original.</w:t>
      </w:r>
    </w:p>
    <w:p w14:paraId="040CB397" w14:textId="2149F769" w:rsidR="00C744F7" w:rsidRDefault="00C744F7" w:rsidP="00BB2B94">
      <w:pPr>
        <w:pStyle w:val="Nvel2"/>
      </w:pPr>
      <w:bookmarkStart w:id="15" w:name="_Ref180530109"/>
      <w:r>
        <w:t xml:space="preserve">A habilitação dos licitantes que comporão o cadastro de reserva a que se refere o item </w:t>
      </w:r>
      <w:r w:rsidR="006A589A">
        <w:fldChar w:fldCharType="begin"/>
      </w:r>
      <w:r w:rsidR="006A589A">
        <w:instrText xml:space="preserve"> REF _Ref180530065 \r \h </w:instrText>
      </w:r>
      <w:r w:rsidR="006A589A">
        <w:fldChar w:fldCharType="separate"/>
      </w:r>
      <w:r w:rsidR="00ED048E">
        <w:t>5.4.2.2</w:t>
      </w:r>
      <w:r w:rsidR="006A589A">
        <w:fldChar w:fldCharType="end"/>
      </w:r>
      <w:r>
        <w:t xml:space="preserve"> somente será efetuada quando houver necessidade de contratação dos licitantes remanescentes, nas seguintes hipóteses:</w:t>
      </w:r>
      <w:bookmarkEnd w:id="15"/>
    </w:p>
    <w:p w14:paraId="76525D47" w14:textId="1F4A4BA6" w:rsidR="00C744F7" w:rsidRDefault="00C744F7" w:rsidP="00BB2B94">
      <w:pPr>
        <w:pStyle w:val="Nvel3"/>
      </w:pPr>
      <w:r>
        <w:t xml:space="preserve">Quando o licitante vencedor não assinar a ata de registro de preços, no prazo e nas condições estabelecidos no </w:t>
      </w:r>
      <w:r w:rsidR="00BB2B94">
        <w:t>edital ou aviso de contratação direta</w:t>
      </w:r>
      <w:r>
        <w:t>; e</w:t>
      </w:r>
    </w:p>
    <w:p w14:paraId="50D15A30" w14:textId="1FEE6640" w:rsidR="00C744F7" w:rsidRDefault="00C744F7" w:rsidP="00BB2B94">
      <w:pPr>
        <w:pStyle w:val="Nvel3"/>
      </w:pPr>
      <w:r>
        <w:t xml:space="preserve">Quando houver o cancelamento do registro do licitante ou do registro de preços nas hipóteses previstas no item </w:t>
      </w:r>
      <w:r w:rsidR="006A589A">
        <w:fldChar w:fldCharType="begin"/>
      </w:r>
      <w:r w:rsidR="006A589A">
        <w:instrText xml:space="preserve"> REF _Ref180530088 \r \h </w:instrText>
      </w:r>
      <w:r w:rsidR="006A589A">
        <w:fldChar w:fldCharType="separate"/>
      </w:r>
      <w:r w:rsidR="00ED048E">
        <w:t>9</w:t>
      </w:r>
      <w:r w:rsidR="006A589A">
        <w:fldChar w:fldCharType="end"/>
      </w:r>
      <w:r>
        <w:t>.</w:t>
      </w:r>
    </w:p>
    <w:p w14:paraId="0A7DC4C6" w14:textId="759E8ACE" w:rsidR="00C744F7" w:rsidRDefault="00C744F7" w:rsidP="00BB2B94">
      <w:pPr>
        <w:pStyle w:val="Nvel2"/>
      </w:pPr>
      <w:r>
        <w:t>O preço registrado com indicação dos licitantes e fornecedores será divulgado e ficará disponibilizado durante a vigência da ata de registro de preços.</w:t>
      </w:r>
    </w:p>
    <w:p w14:paraId="15F29189" w14:textId="3E8986DB" w:rsidR="00C744F7" w:rsidRDefault="00C744F7" w:rsidP="00BB2B94">
      <w:pPr>
        <w:pStyle w:val="Nvel2"/>
      </w:pPr>
      <w: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15C5F1B0" w14:textId="7C2D6A12" w:rsidR="00C744F7" w:rsidRDefault="00C744F7" w:rsidP="00BB2B94">
      <w:pPr>
        <w:pStyle w:val="Nvel3"/>
      </w:pPr>
      <w:r>
        <w:t>O prazo de convocação poderá ser prorrogado 1 (uma) vez, por igual período, mediante solicitação do licitante ou fornecedor convocado, desde que apresentada dentro do prazo, devidamente justificada, e que a justificativa seja aceita pela Administração.</w:t>
      </w:r>
    </w:p>
    <w:p w14:paraId="65D5BA43" w14:textId="72AA9BD9" w:rsidR="00C744F7" w:rsidRDefault="00C744F7" w:rsidP="00BB2B94">
      <w:pPr>
        <w:pStyle w:val="Nvel2"/>
      </w:pPr>
      <w:r>
        <w:t xml:space="preserve">Quando o convocado não assinar a ata de registro de preços no prazo e nas condições estabelecidos no edital ou no aviso de contratação, observando o item </w:t>
      </w:r>
      <w:r w:rsidR="006A589A">
        <w:fldChar w:fldCharType="begin"/>
      </w:r>
      <w:r w:rsidR="006A589A">
        <w:instrText xml:space="preserve"> REF _Ref180530109 \r \h </w:instrText>
      </w:r>
      <w:r w:rsidR="006A589A">
        <w:fldChar w:fldCharType="separate"/>
      </w:r>
      <w:r w:rsidR="00ED048E">
        <w:t>5.7</w:t>
      </w:r>
      <w:r w:rsidR="006A589A">
        <w:fldChar w:fldCharType="end"/>
      </w:r>
      <w:r>
        <w:t xml:space="preserve"> e subitens, fica facultado à Administração convocar os licitantes remanescentes do cadastro de reserva, na ordem de classificação, para fazê-lo em igual prazo e nas condições propostas pelo primeiro classificado.</w:t>
      </w:r>
    </w:p>
    <w:p w14:paraId="53578790" w14:textId="59993E67" w:rsidR="00C744F7" w:rsidRDefault="00C744F7" w:rsidP="00BB2B94">
      <w:pPr>
        <w:pStyle w:val="Nvel2"/>
      </w:pPr>
      <w:r>
        <w:t xml:space="preserve">Na hipótese de nenhum dos licitantes que trata o item </w:t>
      </w:r>
      <w:r w:rsidR="006A589A">
        <w:fldChar w:fldCharType="begin"/>
      </w:r>
      <w:r w:rsidR="006A589A">
        <w:instrText xml:space="preserve"> REF _Ref180530127 \r \h </w:instrText>
      </w:r>
      <w:r w:rsidR="006A589A">
        <w:fldChar w:fldCharType="separate"/>
      </w:r>
      <w:r w:rsidR="00ED048E">
        <w:t>5.4.2.1</w:t>
      </w:r>
      <w:r w:rsidR="006A589A">
        <w:fldChar w:fldCharType="end"/>
      </w:r>
      <w:r>
        <w:t xml:space="preserve">, aceitar a contratação nos termos do item anterior, a Administração, observados o valor estimado e sua eventual atualização nos termos do </w:t>
      </w:r>
      <w:r w:rsidR="00BB2B94">
        <w:t>edital ou aviso de contratação direta</w:t>
      </w:r>
      <w:r>
        <w:t>, poderá:</w:t>
      </w:r>
    </w:p>
    <w:p w14:paraId="5FF87661" w14:textId="00E5CC35" w:rsidR="00C744F7" w:rsidRDefault="00C744F7" w:rsidP="00BB2B94">
      <w:pPr>
        <w:pStyle w:val="Nvel3"/>
      </w:pPr>
      <w:r>
        <w:t>Convocar para negociação os demais licitantes ou fornecedores remanescentes cujos preços foram registrados sem redução, observada a ordem de classificação, com vistas à obtenção de preço melhor, mesmo que acima do preço do adjudicatário; ou</w:t>
      </w:r>
    </w:p>
    <w:p w14:paraId="59E243A0" w14:textId="29ED1CFE" w:rsidR="00C744F7" w:rsidRDefault="00C744F7" w:rsidP="00BB2B94">
      <w:pPr>
        <w:pStyle w:val="Nvel3"/>
      </w:pPr>
      <w:r>
        <w:t>Adjudicar e firmar o contrato nas condições ofertadas pelos licitantes ou fornecedores remanescentes, atendida a ordem classificatória, quando frustrada a negociação de melhor condição.</w:t>
      </w:r>
    </w:p>
    <w:p w14:paraId="5849298A" w14:textId="11F8D93F" w:rsidR="00C744F7" w:rsidRDefault="00C744F7" w:rsidP="00BB2B94">
      <w:pPr>
        <w:pStyle w:val="Nvel2"/>
      </w:pPr>
      <w: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9CB79DD" w14:textId="654EEAD0" w:rsidR="00C744F7" w:rsidRDefault="00C744F7" w:rsidP="00BB2B94">
      <w:pPr>
        <w:pStyle w:val="Nvel1-Ttulo"/>
      </w:pPr>
      <w:r>
        <w:t>ALTERAÇÃO OU ATUALIZAÇÃO DOS PREÇOS REGISTRADOS</w:t>
      </w:r>
    </w:p>
    <w:p w14:paraId="5E0EC7E2" w14:textId="44ED191C" w:rsidR="00C744F7" w:rsidRDefault="00C744F7" w:rsidP="00BB2B94">
      <w:pPr>
        <w:pStyle w:val="Nvel2"/>
      </w:pPr>
      <w:r>
        <w:t>Os preços registrados poderão ser alterados ou atualizados em decorrência de eventual redução dos preços praticados no mercado ou de fato que eleve o custo dos bens, das obras ou dos serviços registrados, nas seguintes situações:</w:t>
      </w:r>
    </w:p>
    <w:p w14:paraId="78171692" w14:textId="423B636A" w:rsidR="00C744F7" w:rsidRDefault="00C744F7" w:rsidP="00BB2B94">
      <w:pPr>
        <w:pStyle w:val="Nvel3"/>
      </w:pPr>
      <w:r>
        <w:t>Em caso de força maior, caso fortuito ou fato do príncipe ou em decorrência de fatos imprevisíveis ou previsíveis de consequências incalculáveis, que inviabilizem a execução da ata tal como pactuada, nos termos da art. 124, II, d da Lei nº 14.133, de 2021;</w:t>
      </w:r>
    </w:p>
    <w:p w14:paraId="28C9C757" w14:textId="6821D777" w:rsidR="00C744F7" w:rsidRDefault="00C744F7" w:rsidP="00BB2B94">
      <w:pPr>
        <w:pStyle w:val="Nvel3"/>
      </w:pPr>
      <w:r>
        <w:t>Em caso de criação, alteração ou extinção de quaisquer tributos ou encargos legais ou a superveniência de disposições legais, com comprovada repercussão sobre os preços registrados;</w:t>
      </w:r>
    </w:p>
    <w:p w14:paraId="5FF12873" w14:textId="2E9C30A0" w:rsidR="00C744F7" w:rsidRDefault="00C744F7" w:rsidP="00BB2B94">
      <w:pPr>
        <w:pStyle w:val="Nvel3"/>
      </w:pPr>
      <w:r>
        <w:t>Na hipótese de previsão no edital ou no aviso de contratação direta de cláusula de reajustamento ou repactuação sobre os preços registrados, nos termos da Lei nº 14.133, de 2021.</w:t>
      </w:r>
    </w:p>
    <w:p w14:paraId="41A9A76F" w14:textId="493127CF" w:rsidR="00C744F7" w:rsidRDefault="00C744F7" w:rsidP="00BB2B94">
      <w:pPr>
        <w:pStyle w:val="Nvel4"/>
      </w:pPr>
      <w:r>
        <w:t xml:space="preserve">No caso do reajustamento, deverá ser respeitada a contagem da anualidade e o índice previstos para a contratação;  </w:t>
      </w:r>
    </w:p>
    <w:p w14:paraId="24891721" w14:textId="314A9D6A" w:rsidR="00C744F7" w:rsidRDefault="00C744F7" w:rsidP="00BB2B94">
      <w:pPr>
        <w:pStyle w:val="Nvel4"/>
      </w:pPr>
      <w:r>
        <w:t>No caso da repactuação, poderá ser a pedido do interessado, conforme critérios definidos para a contratação.</w:t>
      </w:r>
    </w:p>
    <w:p w14:paraId="3A49239B" w14:textId="686874BD" w:rsidR="00C744F7" w:rsidRDefault="00C744F7" w:rsidP="00BB2B94">
      <w:pPr>
        <w:pStyle w:val="Nvel1-Ttulo"/>
      </w:pPr>
      <w:r>
        <w:t xml:space="preserve">NEGOCIAÇÃO DE PREÇOS REGISTRADOS </w:t>
      </w:r>
    </w:p>
    <w:p w14:paraId="22E7CA40" w14:textId="700B2ABE" w:rsidR="00C744F7" w:rsidRDefault="00C744F7" w:rsidP="00BB2B94">
      <w:pPr>
        <w:pStyle w:val="Nvel2"/>
      </w:pPr>
      <w:r>
        <w:t>Na hipótese de o preço registrado tornar-se superior ao preço praticado no mercado por motivo superveniente, o órgão ou entidade gerenciadora convocará o fornecedor para negociar a redução do preço registrado.</w:t>
      </w:r>
    </w:p>
    <w:p w14:paraId="3146C408" w14:textId="70C407D0" w:rsidR="00C744F7" w:rsidRDefault="00C744F7" w:rsidP="00BB2B94">
      <w:pPr>
        <w:pStyle w:val="Nvel3"/>
      </w:pPr>
      <w:r>
        <w:t>Caso não aceite reduzir seu preço aos valores praticados pelo mercado, o fornecedor será liberado do compromisso assumido quanto ao item registrado, sem aplicação de penalidades administrativas.</w:t>
      </w:r>
    </w:p>
    <w:p w14:paraId="02DB2507" w14:textId="219ACC27" w:rsidR="00C744F7" w:rsidRDefault="00C744F7" w:rsidP="00BB2B94">
      <w:pPr>
        <w:pStyle w:val="Nvel3"/>
      </w:pPr>
      <w: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2C2820E9" w14:textId="151BA232" w:rsidR="00C744F7" w:rsidRDefault="00C744F7" w:rsidP="00BB2B94">
      <w:pPr>
        <w:pStyle w:val="Nvel3"/>
      </w:pPr>
      <w:r>
        <w:t>Se não obtiver êxito nas negociações, o órgão ou entidade gerenciadora procederá ao cancelamento da ata de registro de preços, adotando as medidas cabíveis para obtenção de contratação mais vantajosa.</w:t>
      </w:r>
    </w:p>
    <w:p w14:paraId="1A835A4C" w14:textId="281219E9" w:rsidR="00C744F7" w:rsidRDefault="00C744F7" w:rsidP="00BB2B94">
      <w:pPr>
        <w:pStyle w:val="Nvel3"/>
      </w:pPr>
      <w: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3C2BE350" w14:textId="611ADBDE" w:rsidR="00C744F7" w:rsidRDefault="00C744F7" w:rsidP="00BB2B94">
      <w:pPr>
        <w:pStyle w:val="Nvel2"/>
      </w:pPr>
      <w:bookmarkStart w:id="16" w:name="_Ref180530218"/>
      <w: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End w:id="16"/>
    </w:p>
    <w:p w14:paraId="7ABC3566" w14:textId="4F7F2B20" w:rsidR="00C744F7" w:rsidRDefault="00C744F7" w:rsidP="00BB2B94">
      <w:pPr>
        <w:pStyle w:val="Nvel3"/>
      </w:pPr>
      <w:bookmarkStart w:id="17" w:name="_Ref180530228"/>
      <w:r>
        <w:t>Neste caso, o fornecedor encaminhará, juntamente com o pedido de alteração, a documentação comprobatória ou a planilha de custos que demonstre a inviabilidade do preço registrado em relação às condições inicialmente pactuadas.</w:t>
      </w:r>
      <w:bookmarkEnd w:id="17"/>
    </w:p>
    <w:p w14:paraId="215972E2" w14:textId="6D80E82A" w:rsidR="00C744F7" w:rsidRDefault="00ED28F3" w:rsidP="00BB2B94">
      <w:pPr>
        <w:pStyle w:val="Nvel3"/>
      </w:pPr>
      <w:r w:rsidRPr="00ED28F3">
        <w:rPr>
          <w:highlight w:val="yellow"/>
        </w:rPr>
        <w:t>Na</w:t>
      </w:r>
      <w:r w:rsidR="00C744F7">
        <w:t xml:space="preserve">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w:t>
      </w:r>
      <w:r w:rsidR="006A589A">
        <w:fldChar w:fldCharType="begin"/>
      </w:r>
      <w:r w:rsidR="006A589A">
        <w:instrText xml:space="preserve"> REF _Ref180530148 \r \h </w:instrText>
      </w:r>
      <w:r w:rsidR="006A589A">
        <w:fldChar w:fldCharType="separate"/>
      </w:r>
      <w:r w:rsidR="00ED048E">
        <w:t>9.1</w:t>
      </w:r>
      <w:r w:rsidR="006A589A">
        <w:fldChar w:fldCharType="end"/>
      </w:r>
      <w:r w:rsidR="00C744F7">
        <w:t>, sem prejuízo das sanções previstas na Lei nº 14.133, de 2021, e na legislação aplicável.</w:t>
      </w:r>
    </w:p>
    <w:p w14:paraId="7F990012" w14:textId="364FF2AD" w:rsidR="00C744F7" w:rsidRDefault="00C744F7" w:rsidP="00BB2B94">
      <w:pPr>
        <w:pStyle w:val="Nvel3"/>
      </w:pPr>
      <w: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w:t>
      </w:r>
      <w:r w:rsidR="006A589A">
        <w:fldChar w:fldCharType="begin"/>
      </w:r>
      <w:r w:rsidR="006A589A">
        <w:instrText xml:space="preserve"> REF _Ref180530109 \r \h </w:instrText>
      </w:r>
      <w:r w:rsidR="006A589A">
        <w:fldChar w:fldCharType="separate"/>
      </w:r>
      <w:r w:rsidR="00ED048E">
        <w:t>5.7</w:t>
      </w:r>
      <w:r w:rsidR="006A589A">
        <w:fldChar w:fldCharType="end"/>
      </w:r>
      <w:r>
        <w:t>.</w:t>
      </w:r>
    </w:p>
    <w:p w14:paraId="2BA4A6AE" w14:textId="6DD4725D" w:rsidR="00C744F7" w:rsidRDefault="00C744F7" w:rsidP="00BB2B94">
      <w:pPr>
        <w:pStyle w:val="Nvel3"/>
      </w:pPr>
      <w:r>
        <w:t xml:space="preserve">Se não obtiver êxito nas negociações, o órgão ou entidade gerenciadora procederá ao cancelamento da ata de registro de preços, nos termos do item </w:t>
      </w:r>
      <w:r w:rsidR="006A589A">
        <w:fldChar w:fldCharType="begin"/>
      </w:r>
      <w:r w:rsidR="006A589A">
        <w:instrText xml:space="preserve"> REF _Ref180530201 \r \h </w:instrText>
      </w:r>
      <w:r w:rsidR="006A589A">
        <w:fldChar w:fldCharType="separate"/>
      </w:r>
      <w:r w:rsidR="00ED048E">
        <w:t>9.4</w:t>
      </w:r>
      <w:r w:rsidR="006A589A">
        <w:fldChar w:fldCharType="end"/>
      </w:r>
      <w:r>
        <w:t>, e adotará as medidas cabíveis para a obtenção da contratação mais vantajosa.</w:t>
      </w:r>
    </w:p>
    <w:p w14:paraId="669B29AA" w14:textId="13A14038" w:rsidR="00C744F7" w:rsidRDefault="00C744F7" w:rsidP="00BB2B94">
      <w:pPr>
        <w:pStyle w:val="Nvel3"/>
      </w:pPr>
      <w:r>
        <w:t xml:space="preserve">Na hipótese de comprovação da majoração do preço de mercado que inviabilize o preço registrado, conforme previsto no item </w:t>
      </w:r>
      <w:r w:rsidR="006A589A">
        <w:fldChar w:fldCharType="begin"/>
      </w:r>
      <w:r w:rsidR="006A589A">
        <w:instrText xml:space="preserve"> REF _Ref180530218 \r \h </w:instrText>
      </w:r>
      <w:r w:rsidR="006A589A">
        <w:fldChar w:fldCharType="separate"/>
      </w:r>
      <w:r w:rsidR="00ED048E">
        <w:t>7.2</w:t>
      </w:r>
      <w:r w:rsidR="006A589A">
        <w:fldChar w:fldCharType="end"/>
      </w:r>
      <w:r>
        <w:t xml:space="preserve"> e no item </w:t>
      </w:r>
      <w:r w:rsidR="006A589A">
        <w:fldChar w:fldCharType="begin"/>
      </w:r>
      <w:r w:rsidR="006A589A">
        <w:instrText xml:space="preserve"> REF _Ref180530228 \r \h </w:instrText>
      </w:r>
      <w:r w:rsidR="006A589A">
        <w:fldChar w:fldCharType="separate"/>
      </w:r>
      <w:r w:rsidR="00ED048E">
        <w:t>7.2.1</w:t>
      </w:r>
      <w:r w:rsidR="006A589A">
        <w:fldChar w:fldCharType="end"/>
      </w:r>
      <w:r>
        <w:t>, o órgão ou entidade gerenciadora atualizará o preço registrado, de acordo com a realidade dos valores praticados pelo mercado.</w:t>
      </w:r>
    </w:p>
    <w:p w14:paraId="699A5165" w14:textId="21DC7168" w:rsidR="00C744F7" w:rsidRDefault="00C744F7" w:rsidP="00BB2B94">
      <w:pPr>
        <w:pStyle w:val="Nvel3"/>
      </w:pPr>
      <w:r>
        <w:t>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60318C72" w14:textId="68B90CE6" w:rsidR="00C744F7" w:rsidRDefault="00C744F7" w:rsidP="00BB2B94">
      <w:pPr>
        <w:pStyle w:val="Nvel1-Ttulo"/>
      </w:pPr>
      <w:r>
        <w:t>REMANEJAMENTO DAS QUANTIDADES REGISTRADAS NA ATA DE REGISTRO DE PREÇOS</w:t>
      </w:r>
    </w:p>
    <w:p w14:paraId="67E5DBCF" w14:textId="77777777" w:rsidR="00C744F7" w:rsidRDefault="00C744F7" w:rsidP="00BB2B94">
      <w:pPr>
        <w:pStyle w:val="NotaExplicativa"/>
      </w:pPr>
      <w:r w:rsidRPr="00BB2B94">
        <w:rPr>
          <w:rStyle w:val="DestaqueChar"/>
        </w:rPr>
        <w:t>Nota Explicativa:</w:t>
      </w:r>
      <w:r>
        <w:t xml:space="preserve"> A possibilidade de remanejamento está prevista no art. 31 do Decreto Municipal nº 101, de 2023.</w:t>
      </w:r>
    </w:p>
    <w:p w14:paraId="782E91B3" w14:textId="0B47AB0C" w:rsidR="00C744F7" w:rsidRDefault="00C744F7" w:rsidP="00BB2B94">
      <w:pPr>
        <w:pStyle w:val="Nvel2"/>
      </w:pPr>
      <w:r>
        <w:t>As quantidades previstas para os itens com preços registrados nas atas de registro de preços poderão ser remanejadas pelo órgão ou entidade gerenciadora entre os órgãos ou as entidades participantes e não participantes do registro de preços.</w:t>
      </w:r>
    </w:p>
    <w:p w14:paraId="2D9889BF" w14:textId="383A879B" w:rsidR="00C744F7" w:rsidRDefault="00C744F7" w:rsidP="00BB2B94">
      <w:pPr>
        <w:pStyle w:val="Nvel2"/>
      </w:pPr>
      <w:r>
        <w:t>O remanejamento somente poderá ser feito:</w:t>
      </w:r>
    </w:p>
    <w:p w14:paraId="4FE938D5" w14:textId="35D7E1A9" w:rsidR="00C744F7" w:rsidRDefault="00C744F7" w:rsidP="00BB2B94">
      <w:pPr>
        <w:pStyle w:val="Nvel3"/>
      </w:pPr>
      <w:r>
        <w:t>De órgão ou entidade participante para órgão ou entidade participante; ou</w:t>
      </w:r>
    </w:p>
    <w:p w14:paraId="4136120E" w14:textId="65392E2E" w:rsidR="00C744F7" w:rsidRDefault="00C744F7" w:rsidP="00BB2B94">
      <w:pPr>
        <w:pStyle w:val="Nvel3"/>
      </w:pPr>
      <w:r>
        <w:t>De órgão ou entidade participante para órgão ou entidade não participante.</w:t>
      </w:r>
    </w:p>
    <w:p w14:paraId="525F7249" w14:textId="745B840B" w:rsidR="00C744F7" w:rsidRDefault="00C744F7" w:rsidP="00BB2B94">
      <w:pPr>
        <w:pStyle w:val="Nvel2"/>
      </w:pPr>
      <w:bookmarkStart w:id="18" w:name="_Ref180530246"/>
      <w:r>
        <w:t>O órgão ou entidade gerenciadora que tiver estimado as quantidades que pretende contratar será considerado participante para efeito do remanejamento.</w:t>
      </w:r>
      <w:bookmarkEnd w:id="18"/>
    </w:p>
    <w:p w14:paraId="32B03423" w14:textId="791C5611" w:rsidR="00C744F7" w:rsidRDefault="00C744F7" w:rsidP="00BB2B94">
      <w:pPr>
        <w:pStyle w:val="Nvel2"/>
      </w:pPr>
      <w:r>
        <w:t>Na hipótese de remanejamento de órgão ou entidade participante para órgão ou entidade não participante, serão observados os limites previstos no art. 33 do Decreto Municipal nº 101, de 2023.</w:t>
      </w:r>
    </w:p>
    <w:p w14:paraId="2CCCDF7C" w14:textId="329A529F" w:rsidR="00C744F7" w:rsidRDefault="00C744F7" w:rsidP="00BB2B94">
      <w:pPr>
        <w:pStyle w:val="Nvel2"/>
      </w:pPr>
      <w: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AA65770" w14:textId="47D053D5" w:rsidR="00C744F7" w:rsidRDefault="00C744F7" w:rsidP="00BB2B94">
      <w:pPr>
        <w:pStyle w:val="Nvel2"/>
      </w:pPr>
      <w:r>
        <w:t xml:space="preserve">Na hipótese da compra centralizada, não havendo indicação pelo órgão ou pela entidade gerenciadora, dos quantitativos dos participantes da compra centralizada, nos termos do item </w:t>
      </w:r>
      <w:r w:rsidR="006A589A">
        <w:fldChar w:fldCharType="begin"/>
      </w:r>
      <w:r w:rsidR="006A589A">
        <w:instrText xml:space="preserve"> REF _Ref180530246 \r \h </w:instrText>
      </w:r>
      <w:r w:rsidR="006A589A">
        <w:fldChar w:fldCharType="separate"/>
      </w:r>
      <w:r w:rsidR="00ED048E">
        <w:t>8.3</w:t>
      </w:r>
      <w:r w:rsidR="006A589A">
        <w:fldChar w:fldCharType="end"/>
      </w:r>
      <w:r>
        <w:t>, a distribuição das quantidades para a execução descentralizada será por meio do remanejamento.</w:t>
      </w:r>
    </w:p>
    <w:p w14:paraId="6A7530C9" w14:textId="73642E9B" w:rsidR="00C744F7" w:rsidRDefault="00C744F7" w:rsidP="00BB2B94">
      <w:pPr>
        <w:pStyle w:val="Nvel1-Ttulo"/>
      </w:pPr>
      <w:bookmarkStart w:id="19" w:name="_Ref180530088"/>
      <w:r>
        <w:t>CANCELAMENTO DO REGISTRO DO LICITANTE VENCEDOR E DOS PREÇOS REGISTRADOS</w:t>
      </w:r>
      <w:bookmarkEnd w:id="19"/>
    </w:p>
    <w:p w14:paraId="2CDD8BB4" w14:textId="73DCBF89" w:rsidR="00C744F7" w:rsidRDefault="00C744F7" w:rsidP="00BB2B94">
      <w:pPr>
        <w:pStyle w:val="Nvel2"/>
      </w:pPr>
      <w:bookmarkStart w:id="20" w:name="_Ref180530148"/>
      <w:r>
        <w:t>O registro do fornecedor será cancelado pelo gerenciador, quando o fornecedor:</w:t>
      </w:r>
      <w:bookmarkEnd w:id="20"/>
    </w:p>
    <w:p w14:paraId="4A453575" w14:textId="53B33680" w:rsidR="00C744F7" w:rsidRDefault="00C744F7" w:rsidP="00BB2B94">
      <w:pPr>
        <w:pStyle w:val="Nvel3"/>
      </w:pPr>
      <w:r>
        <w:t>Descumprir as condições da ata de registro de preços, sem motivo justificado;</w:t>
      </w:r>
    </w:p>
    <w:p w14:paraId="5C20A4C4" w14:textId="6F6A85E8" w:rsidR="00C744F7" w:rsidRDefault="00C744F7" w:rsidP="00BB2B94">
      <w:pPr>
        <w:pStyle w:val="Nvel3"/>
      </w:pPr>
      <w:r>
        <w:t>Não retirar a nota de empenho, ou instrumento equivalente, no prazo estabelecido pela Administração sem justificativa razoável;</w:t>
      </w:r>
    </w:p>
    <w:p w14:paraId="6B5DD62E" w14:textId="4021D8FF" w:rsidR="00C744F7" w:rsidRDefault="00C744F7" w:rsidP="00BB2B94">
      <w:pPr>
        <w:pStyle w:val="Nvel3"/>
      </w:pPr>
      <w:r>
        <w:t>Não aceitar manter seu preço registrado, na hipótese prevista no art. 28, §2º, do Decreto nº 11.462, de 2023; ou</w:t>
      </w:r>
    </w:p>
    <w:p w14:paraId="09EEA0E5" w14:textId="769CA686" w:rsidR="00C744F7" w:rsidRDefault="00C744F7" w:rsidP="00BB2B94">
      <w:pPr>
        <w:pStyle w:val="Nvel3"/>
      </w:pPr>
      <w:r>
        <w:t>Sofrer sanção prevista no art. 156, III ou IV da Lei nº 14.133, de 2021.</w:t>
      </w:r>
    </w:p>
    <w:p w14:paraId="229F202C" w14:textId="5DAE15E2" w:rsidR="00C744F7" w:rsidRDefault="00C744F7" w:rsidP="00BB2B94">
      <w:pPr>
        <w:pStyle w:val="Nvel4"/>
      </w:pPr>
      <w:r>
        <w:t>Na hipótese de aplicação de sanção prevista no art. 156, III ou IV da Lei nº 14.133, de 2021, caso a penalidade aplicada ao fornecedor não ultrapasse o prazo de vigência da ata de registro de preços, o órgão ou a entidade gerenciadora poderá, mediante decisão fundamentada, decidir pela manutenção do registro de preços, vedadas contratações derivadas da ata enquanto perdurarem os efeitos da sanção.</w:t>
      </w:r>
    </w:p>
    <w:p w14:paraId="4DA20D8D" w14:textId="3E65FB62" w:rsidR="00C744F7" w:rsidRDefault="00C744F7" w:rsidP="00BB2B94">
      <w:pPr>
        <w:pStyle w:val="Nvel2"/>
      </w:pPr>
      <w:r>
        <w:t xml:space="preserve">O cancelamento de registros nas hipóteses previstas no item </w:t>
      </w:r>
      <w:r w:rsidR="006A589A">
        <w:fldChar w:fldCharType="begin"/>
      </w:r>
      <w:r w:rsidR="006A589A">
        <w:instrText xml:space="preserve"> REF _Ref180530148 \r \h </w:instrText>
      </w:r>
      <w:r w:rsidR="006A589A">
        <w:fldChar w:fldCharType="separate"/>
      </w:r>
      <w:r w:rsidR="00ED048E">
        <w:t>9.1</w:t>
      </w:r>
      <w:r w:rsidR="006A589A">
        <w:fldChar w:fldCharType="end"/>
      </w:r>
      <w:r>
        <w:t xml:space="preserve"> será formalizado por despacho do órgão ou da entidade gerenciadora, garantidos os princípios do contraditório e da ampla defesa.</w:t>
      </w:r>
    </w:p>
    <w:p w14:paraId="5CEEC4B2" w14:textId="2AD8CC53" w:rsidR="00C744F7" w:rsidRDefault="00C744F7" w:rsidP="00BB2B94">
      <w:pPr>
        <w:pStyle w:val="Nvel2"/>
      </w:pPr>
      <w:r>
        <w:t>Na hipótese de cancelamento do registro do fornecedor, o órgão ou a entidade gerenciadora poderá convocar os licitantes que compõem o cadastro de reserva, observada a ordem de classificação.</w:t>
      </w:r>
    </w:p>
    <w:p w14:paraId="4EFCBEC6" w14:textId="5A235881" w:rsidR="00C744F7" w:rsidRDefault="00C744F7" w:rsidP="00BB2B94">
      <w:pPr>
        <w:pStyle w:val="Nvel2"/>
      </w:pPr>
      <w:bookmarkStart w:id="21" w:name="_Ref180530201"/>
      <w:r>
        <w:t>O cancelamento dos preços registrados poderá ser realizado pelo gerenciador, em determinada ata de registro de preços, total ou parcialmente, nas seguintes hipóteses, desde que devidamente comprovadas e justificadas:</w:t>
      </w:r>
      <w:bookmarkEnd w:id="21"/>
      <w:r>
        <w:t xml:space="preserve"> </w:t>
      </w:r>
    </w:p>
    <w:p w14:paraId="512F912A" w14:textId="19072A3A" w:rsidR="00C744F7" w:rsidRDefault="00C744F7" w:rsidP="00BB2B94">
      <w:pPr>
        <w:pStyle w:val="Nvel3"/>
      </w:pPr>
      <w:r>
        <w:t>Por razão de interesse público;</w:t>
      </w:r>
    </w:p>
    <w:p w14:paraId="28E0CCEE" w14:textId="42EBB2FC" w:rsidR="00C744F7" w:rsidRDefault="00C744F7" w:rsidP="00BB2B94">
      <w:pPr>
        <w:pStyle w:val="Nvel3"/>
      </w:pPr>
      <w:r>
        <w:t>A pedido do fornecedor, decorrente de caso fortuito ou força maior; ou</w:t>
      </w:r>
    </w:p>
    <w:p w14:paraId="532283AD" w14:textId="37C4DDFF" w:rsidR="00C744F7" w:rsidRDefault="00C744F7" w:rsidP="00BB2B94">
      <w:pPr>
        <w:pStyle w:val="Nvel3"/>
      </w:pPr>
      <w:r>
        <w:t xml:space="preserve">Se não houver êxito nas negociações, nas hipóteses em que o preço de mercado </w:t>
      </w:r>
      <w:r w:rsidR="00BB2B94">
        <w:t>se tornar</w:t>
      </w:r>
      <w:r>
        <w:t xml:space="preserve"> superior ou inferior ao preço registrado, nos termos do arts. 27, § 3º e 28, § 4º, ambos do Decreto Municipal nº 101, de 2023. </w:t>
      </w:r>
    </w:p>
    <w:p w14:paraId="6E226D0B" w14:textId="2527C055" w:rsidR="00C744F7" w:rsidRDefault="00C744F7" w:rsidP="00BB2B94">
      <w:pPr>
        <w:pStyle w:val="Nvel1-Ttulo"/>
      </w:pPr>
      <w:r>
        <w:t>DAS PENALIDADES</w:t>
      </w:r>
    </w:p>
    <w:p w14:paraId="39BE4019" w14:textId="0A4BEF6A" w:rsidR="00C744F7" w:rsidRDefault="00C744F7" w:rsidP="00BB2B94">
      <w:pPr>
        <w:pStyle w:val="Nvel2"/>
      </w:pPr>
      <w:r>
        <w:t xml:space="preserve">O descumprimento da Ata de Registro de Preços ensejará aplicação das penalidades estabelecidas no edital </w:t>
      </w:r>
      <w:r w:rsidR="00BB2B94">
        <w:t>ou</w:t>
      </w:r>
      <w:r>
        <w:t xml:space="preserve"> no aviso de contratação direta, conforme descrito na Minuta do Contrato, as quais se aplicam em caso de substituição do Termo de Contrato por instrumento equivalente.</w:t>
      </w:r>
    </w:p>
    <w:p w14:paraId="52ADD7B9" w14:textId="463136D2" w:rsidR="00C744F7" w:rsidRDefault="00C744F7" w:rsidP="00BB2B94">
      <w:pPr>
        <w:pStyle w:val="Nvel3"/>
      </w:pPr>
      <w:r>
        <w:t xml:space="preserve">As sanções também se aplicam aos integrantes do cadastro de reserva no registro de preços que, convocados, não honrarem o compromisso assumido injustificadamente após terem assinado a ata. </w:t>
      </w:r>
    </w:p>
    <w:p w14:paraId="7239A979" w14:textId="6E0854D9" w:rsidR="00C744F7" w:rsidRDefault="00C744F7" w:rsidP="00BB2B94">
      <w:pPr>
        <w:pStyle w:val="Nvel2"/>
      </w:pPr>
      <w:r>
        <w:t>É da competência do gerenciador a aplicação das penalidades decorrentes do descumprimento do pactuado nesta ata de registro de preço (art. 5º, XVI, do Decreto Municipal nº 101, de 2023), exceto nas hipóteses em que o descumprimento disser respeito às contratações dos órgãos ou entidade participante, caso no qual caberá ao respectivo órgão participante a aplicação da penalidade (art. 6º, IX, do Decreto Municipal nº 101, de 2023).</w:t>
      </w:r>
    </w:p>
    <w:p w14:paraId="29277BEC" w14:textId="18EC6C2E" w:rsidR="00C744F7" w:rsidRDefault="00C744F7" w:rsidP="00BB2B94">
      <w:pPr>
        <w:pStyle w:val="Nvel2"/>
      </w:pPr>
      <w:r>
        <w:t xml:space="preserve">O órgão ou entidade participante deverá comunicar ao órgão gerenciador qualquer das ocorrências previstas no item </w:t>
      </w:r>
      <w:r w:rsidR="006A589A">
        <w:fldChar w:fldCharType="begin"/>
      </w:r>
      <w:r w:rsidR="006A589A">
        <w:instrText xml:space="preserve"> REF _Ref180530148 \r \h </w:instrText>
      </w:r>
      <w:r w:rsidR="006A589A">
        <w:fldChar w:fldCharType="separate"/>
      </w:r>
      <w:r w:rsidR="00ED048E">
        <w:t>9.1</w:t>
      </w:r>
      <w:r w:rsidR="006A589A">
        <w:fldChar w:fldCharType="end"/>
      </w:r>
      <w:r>
        <w:t>, dada a necessidade de instauração de procedimento para cancelamento do registro do fornecedor.</w:t>
      </w:r>
    </w:p>
    <w:p w14:paraId="6AC9D50A" w14:textId="4DE7CBC4" w:rsidR="00C744F7" w:rsidRDefault="00C744F7" w:rsidP="00BB2B94">
      <w:pPr>
        <w:pStyle w:val="Nvel1-Ttulo"/>
      </w:pPr>
      <w:r>
        <w:t>CONDIÇÕES GERAIS</w:t>
      </w:r>
    </w:p>
    <w:p w14:paraId="5BFEC556" w14:textId="7071ED70" w:rsidR="00C744F7" w:rsidRDefault="00C744F7" w:rsidP="00BB2B94">
      <w:pPr>
        <w:pStyle w:val="Nvel2"/>
      </w:pPr>
      <w:r>
        <w:t>As condições gerais de execução do objeto, tais como os prazos para entrega e recebimento, as obrigações da Administração e do fornecedor registrado, penalidades e demais condições do ajuste, encontram-se definidos no Termo de Referência.</w:t>
      </w:r>
    </w:p>
    <w:p w14:paraId="57E552E0" w14:textId="55B95F7B" w:rsidR="00C744F7" w:rsidRDefault="00C744F7" w:rsidP="00BB2B94">
      <w:pPr>
        <w:pStyle w:val="Nvel2"/>
      </w:pPr>
      <w:r>
        <w:t>É vedado efetuar acréscimos nos quantitativos fixados nesta Ata de Registro de Preços.</w:t>
      </w:r>
    </w:p>
    <w:p w14:paraId="13A94507" w14:textId="5EF31F20" w:rsidR="00C744F7" w:rsidRDefault="00C744F7" w:rsidP="00082103">
      <w:pPr>
        <w:pStyle w:val="Nvel2-Red"/>
      </w:pPr>
      <w:r>
        <w:t>No caso de adjudicação por preço global de grupo de itens, só será admitida a contratação de parte de itens do grupo se houver prévia pesquisa de mercado e demonstração de sua vantagem para o órgão ou a entidade.</w:t>
      </w:r>
    </w:p>
    <w:p w14:paraId="5FC9D55D" w14:textId="77777777" w:rsidR="00C744F7" w:rsidRDefault="00C744F7" w:rsidP="00BB2B94">
      <w:pPr>
        <w:pStyle w:val="NotaExplicativa"/>
      </w:pPr>
      <w:r w:rsidRPr="00D90A7D">
        <w:rPr>
          <w:rStyle w:val="DestaqueChar"/>
        </w:rPr>
        <w:t>Nota Explicativa</w:t>
      </w:r>
      <w:r w:rsidRPr="00BB2B94">
        <w:rPr>
          <w:rStyle w:val="DestaqueChar"/>
        </w:rPr>
        <w:t>:</w:t>
      </w:r>
      <w:r>
        <w:t xml:space="preserve"> Utilizar o subitem acima no caso de licitações por registro de preços com mais de um item, que utilize a modelagem de aquisição por preço global de grupo de itens, </w:t>
      </w:r>
      <w:r w:rsidRPr="00D90A7D">
        <w:rPr>
          <w:rFonts w:ascii="Aptos SemiBold" w:hAnsi="Aptos SemiBold"/>
        </w:rPr>
        <w:t>salvo quando, justificadamente, ficar demonstrado pela área demandante no Termo de Referência, de forma expressa, que é inexequível ou inviável, dentro do modelo de execução do contrato, a demanda proporcional ou total de todos os itens do respectivo grupo</w:t>
      </w:r>
      <w:r>
        <w:t>. No âmbito das licitações realizadas sob a modelagem de aquisição por preço global de grupo de itens, somente será admitida as seguintes hipóteses:</w:t>
      </w:r>
    </w:p>
    <w:p w14:paraId="5D0B36FC" w14:textId="77777777" w:rsidR="00C744F7" w:rsidRDefault="00C744F7" w:rsidP="00BB2B94">
      <w:pPr>
        <w:pStyle w:val="NotaExplicativa"/>
      </w:pPr>
      <w:r>
        <w:t>a) aquisição da totalidade dos itens de grupo, respeitadas as proporções de quantitativos definidos no certame; ou</w:t>
      </w:r>
    </w:p>
    <w:p w14:paraId="12495876" w14:textId="77777777" w:rsidR="00C744F7" w:rsidRDefault="00C744F7" w:rsidP="00BB2B94">
      <w:pPr>
        <w:pStyle w:val="NotaExplicativa"/>
      </w:pPr>
      <w:r>
        <w:t>b) aquisição de item isolado para o qual o preço unitário adjudicado ao vencedor seja o menor preço válido ofertado para o mesmo item na fase de lances.</w:t>
      </w:r>
    </w:p>
    <w:p w14:paraId="22D36476" w14:textId="77777777" w:rsidR="00C744F7" w:rsidRDefault="00C744F7" w:rsidP="00BB2B94">
      <w:pPr>
        <w:pStyle w:val="NotaExplicativa"/>
      </w:pPr>
      <w:r>
        <w:t>Constitui irregularidade a aquisição (emissão de empenho) de item de grupo adjudicado por preço global, de forma isolada, quando o preço unitário adjudicado ao vencedor do lote não for o menor lance válido ofertado na disputa relativo ao item, salvo quando, justificadamente, ficar demonstrado que é inexequível ou inviável, dentro do modelo de execução do contrato, a demanda proporcional ou total de todos os itens do respectivo grupo.</w:t>
      </w:r>
    </w:p>
    <w:p w14:paraId="22C1C22F" w14:textId="77777777" w:rsidR="00C744F7" w:rsidRDefault="00C744F7" w:rsidP="00D90A7D">
      <w:r>
        <w:t xml:space="preserve">Para firmeza e validade do pactuado, a presente Ata foi lavrada em </w:t>
      </w:r>
      <w:r w:rsidRPr="00ED048E">
        <w:rPr>
          <w:i/>
          <w:iCs/>
          <w:color w:val="FF0000"/>
        </w:rPr>
        <w:t>.... (....)</w:t>
      </w:r>
      <w:r w:rsidRPr="00D90A7D">
        <w:rPr>
          <w:color w:val="FF0000"/>
        </w:rPr>
        <w:t xml:space="preserve"> </w:t>
      </w:r>
      <w:r>
        <w:t xml:space="preserve">vias de igual teor, que, depois de lida e achada em ordem, vai assinada pelas partes </w:t>
      </w:r>
      <w:r w:rsidRPr="00ED048E">
        <w:rPr>
          <w:i/>
          <w:iCs/>
          <w:color w:val="FF0000"/>
        </w:rPr>
        <w:t>e encaminhada cópia aos demais órgãos participantes</w:t>
      </w:r>
      <w:r>
        <w:t xml:space="preserve">. </w:t>
      </w:r>
    </w:p>
    <w:p w14:paraId="7E434B34" w14:textId="77777777" w:rsidR="00C744F7" w:rsidRDefault="00C744F7" w:rsidP="00D90A7D">
      <w:pPr>
        <w:pStyle w:val="NotaExplicativa"/>
      </w:pPr>
      <w:r w:rsidRPr="00D90A7D">
        <w:rPr>
          <w:rStyle w:val="DestaqueChar"/>
        </w:rPr>
        <w:t>Nota Explicativa:</w:t>
      </w:r>
      <w:r>
        <w:t xml:space="preserve"> Se não houver órgãos participantes excluir a parte final ...”e encaminhada cópia aos demais órgãos participantes</w:t>
      </w:r>
    </w:p>
    <w:p w14:paraId="6E0FC903" w14:textId="77777777" w:rsidR="00D90A7D" w:rsidRPr="00254F7C" w:rsidRDefault="00D90A7D" w:rsidP="00D90A7D">
      <w:pPr>
        <w:rPr>
          <w:szCs w:val="24"/>
        </w:rPr>
      </w:pPr>
      <w:bookmarkStart w:id="22" w:name="_Hlk180539316"/>
      <w:r w:rsidRPr="00254F7C">
        <w:rPr>
          <w:szCs w:val="24"/>
        </w:rPr>
        <w:t xml:space="preserve">Irupi/ES, </w:t>
      </w:r>
      <w:r w:rsidRPr="00254F7C">
        <w:rPr>
          <w:rStyle w:val="Nvel2-RedChar"/>
          <w:rFonts w:asciiTheme="minorHAnsi" w:hAnsiTheme="minorHAnsi"/>
          <w:i w:val="0"/>
          <w:iCs/>
          <w:szCs w:val="24"/>
        </w:rPr>
        <w:t>[dia]</w:t>
      </w:r>
      <w:r w:rsidRPr="00254F7C">
        <w:rPr>
          <w:szCs w:val="24"/>
        </w:rPr>
        <w:t xml:space="preserve"> de </w:t>
      </w:r>
      <w:r w:rsidRPr="00254F7C">
        <w:rPr>
          <w:rStyle w:val="Nvel2-RedChar"/>
          <w:rFonts w:asciiTheme="minorHAnsi" w:hAnsiTheme="minorHAnsi"/>
          <w:i w:val="0"/>
          <w:iCs/>
          <w:szCs w:val="24"/>
        </w:rPr>
        <w:t>[mês]</w:t>
      </w:r>
      <w:r w:rsidRPr="00254F7C">
        <w:rPr>
          <w:szCs w:val="24"/>
        </w:rPr>
        <w:t xml:space="preserve"> de </w:t>
      </w:r>
      <w:r w:rsidRPr="00254F7C">
        <w:rPr>
          <w:rStyle w:val="Nvel2-RedChar"/>
          <w:rFonts w:asciiTheme="minorHAnsi" w:hAnsiTheme="minorHAnsi"/>
          <w:i w:val="0"/>
          <w:iCs/>
          <w:szCs w:val="24"/>
        </w:rPr>
        <w:t>[ano]</w:t>
      </w:r>
      <w:bookmarkEnd w:id="22"/>
      <w:r w:rsidRPr="00254F7C">
        <w:rPr>
          <w:szCs w:val="24"/>
        </w:rPr>
        <w:t>.</w:t>
      </w:r>
    </w:p>
    <w:p w14:paraId="5EC2F534" w14:textId="77777777" w:rsidR="00D90A7D" w:rsidRPr="00DC603D" w:rsidRDefault="00D90A7D" w:rsidP="00D90A7D">
      <w:pPr>
        <w:rPr>
          <w:szCs w:val="24"/>
        </w:rPr>
      </w:pPr>
    </w:p>
    <w:p w14:paraId="4E0C0B6E" w14:textId="3D3717AB" w:rsidR="00C744F7" w:rsidRDefault="00C744F7" w:rsidP="00D90A7D">
      <w:pPr>
        <w:pStyle w:val="Ttulo-RedSemNmero"/>
      </w:pPr>
      <w:r>
        <w:t>[Assinatura Representante do Órgão Gerenciador]</w:t>
      </w:r>
    </w:p>
    <w:p w14:paraId="26AB3DCD" w14:textId="77777777" w:rsidR="00D90A7D" w:rsidRDefault="00D90A7D" w:rsidP="00D90A7D"/>
    <w:p w14:paraId="3F1F60CA" w14:textId="7845BE87" w:rsidR="00C744F7" w:rsidRDefault="00C744F7" w:rsidP="00D90A7D">
      <w:pPr>
        <w:pStyle w:val="Ttulo-RedSemNmero"/>
      </w:pPr>
      <w:r>
        <w:t>[Assinatura Representante(s) Legal(is) do(s) Fornecedor(es) Registrado(s)] </w:t>
      </w:r>
    </w:p>
    <w:p w14:paraId="616ED84C" w14:textId="5CE65F74" w:rsidR="00D90A7D" w:rsidRDefault="00D90A7D">
      <w:pPr>
        <w:jc w:val="left"/>
      </w:pPr>
      <w:r>
        <w:br w:type="page"/>
      </w:r>
    </w:p>
    <w:p w14:paraId="31D0F974" w14:textId="3DF70779" w:rsidR="00C744F7" w:rsidRDefault="00C744F7" w:rsidP="00D90A7D">
      <w:pPr>
        <w:pStyle w:val="Ttulo-SemNmero"/>
      </w:pPr>
      <w:r>
        <w:t>ANEXO - CADASTRO DE RESERVA</w:t>
      </w:r>
    </w:p>
    <w:p w14:paraId="38FEA956" w14:textId="77777777" w:rsidR="00C744F7" w:rsidRDefault="00C744F7" w:rsidP="00D90A7D">
      <w:pPr>
        <w:pStyle w:val="NotaExplicativa"/>
      </w:pPr>
      <w:r w:rsidRPr="00D90A7D">
        <w:rPr>
          <w:rStyle w:val="DestaqueChar"/>
        </w:rPr>
        <w:t>Nota Explicativa:</w:t>
      </w:r>
      <w:r>
        <w:t xml:space="preserve"> Caso haja previsão de preços diferentes conforme art. 82, III, da Lei nº 14.133, de 2021, e art. 16, III do Decreto Municipal nº 101, de 2023, deverá ser incluída tabela com os fornecedores e seus respectivos preços.</w:t>
      </w:r>
    </w:p>
    <w:p w14:paraId="1CB32C0D" w14:textId="77777777" w:rsidR="00C744F7" w:rsidRDefault="00C744F7" w:rsidP="00D90A7D">
      <w:pPr>
        <w:pStyle w:val="NotaExplicativa"/>
      </w:pPr>
      <w:r>
        <w:t xml:space="preserve">Nesta hipótese, é provável que outras disposições deste modelo e dos demais modelos (edital, TR e contratos) também sofram alterações, cabendo ao órgão fazer as adequações devidas. </w:t>
      </w:r>
    </w:p>
    <w:p w14:paraId="3FE3D3D2" w14:textId="77777777" w:rsidR="00C744F7" w:rsidRDefault="00C744F7" w:rsidP="00D90A7D">
      <w:r>
        <w:t>Seguindo a ordem de classificação, segue relação de fornecedores que aceitaram cotar os itens com preços iguais ao adjudicatário:</w:t>
      </w:r>
    </w:p>
    <w:tbl>
      <w:tblPr>
        <w:tblW w:w="8551" w:type="dxa"/>
        <w:jc w:val="center"/>
        <w:tblLayout w:type="fixed"/>
        <w:tblCellMar>
          <w:left w:w="10" w:type="dxa"/>
          <w:right w:w="10" w:type="dxa"/>
        </w:tblCellMar>
        <w:tblLook w:val="0000" w:firstRow="0" w:lastRow="0" w:firstColumn="0" w:lastColumn="0" w:noHBand="0" w:noVBand="0"/>
      </w:tblPr>
      <w:tblGrid>
        <w:gridCol w:w="848"/>
        <w:gridCol w:w="2551"/>
        <w:gridCol w:w="1276"/>
        <w:gridCol w:w="1559"/>
        <w:gridCol w:w="567"/>
        <w:gridCol w:w="709"/>
        <w:gridCol w:w="1041"/>
      </w:tblGrid>
      <w:tr w:rsidR="00254F7C" w:rsidRPr="00D90A7D" w14:paraId="6975EDFE" w14:textId="77777777" w:rsidTr="005F1D53">
        <w:trPr>
          <w:trHeight w:val="511"/>
          <w:jc w:val="center"/>
        </w:trPr>
        <w:tc>
          <w:tcPr>
            <w:tcW w:w="848" w:type="dxa"/>
            <w:vMerge w:val="restart"/>
            <w:tcBorders>
              <w:top w:val="single" w:sz="2" w:space="0" w:color="000000"/>
              <w:left w:val="single" w:sz="2" w:space="0" w:color="000000"/>
              <w:right w:val="single" w:sz="2" w:space="0" w:color="000000"/>
            </w:tcBorders>
            <w:vAlign w:val="center"/>
          </w:tcPr>
          <w:p w14:paraId="3875FDAD"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Item</w:t>
            </w:r>
          </w:p>
        </w:tc>
        <w:tc>
          <w:tcPr>
            <w:tcW w:w="7703" w:type="dxa"/>
            <w:gridSpan w:val="6"/>
            <w:tcBorders>
              <w:top w:val="single" w:sz="2" w:space="0" w:color="000000"/>
              <w:left w:val="single" w:sz="2" w:space="0" w:color="000000"/>
              <w:bottom w:val="single" w:sz="2" w:space="0" w:color="000000"/>
              <w:right w:val="single" w:sz="2" w:space="0" w:color="000000"/>
            </w:tcBorders>
            <w:vAlign w:val="center"/>
          </w:tcPr>
          <w:p w14:paraId="219197B6" w14:textId="77777777" w:rsidR="00254F7C" w:rsidRPr="00254F7C" w:rsidRDefault="00254F7C" w:rsidP="005F1D53">
            <w:pPr>
              <w:autoSpaceDE w:val="0"/>
              <w:autoSpaceDN w:val="0"/>
              <w:adjustRightInd w:val="0"/>
              <w:ind w:right="-30"/>
              <w:jc w:val="center"/>
              <w:rPr>
                <w:rFonts w:cstheme="majorHAnsi"/>
                <w:i/>
                <w:smallCaps/>
                <w:color w:val="FF0000"/>
                <w:szCs w:val="24"/>
              </w:rPr>
            </w:pPr>
            <w:r w:rsidRPr="00254F7C">
              <w:rPr>
                <w:rFonts w:cstheme="majorHAnsi"/>
                <w:smallCaps/>
                <w:szCs w:val="24"/>
              </w:rPr>
              <w:t xml:space="preserve">Fornecedor </w:t>
            </w:r>
            <w:r w:rsidRPr="00254F7C">
              <w:rPr>
                <w:rFonts w:cstheme="majorHAnsi"/>
                <w:i/>
                <w:smallCaps/>
                <w:color w:val="FF0000"/>
                <w:szCs w:val="24"/>
              </w:rPr>
              <w:t>(razão social, CNPJ/MF, endereço, contatos, representante)</w:t>
            </w:r>
          </w:p>
        </w:tc>
      </w:tr>
      <w:tr w:rsidR="00254F7C" w:rsidRPr="00D90A7D" w14:paraId="4062057B" w14:textId="77777777" w:rsidTr="005F1D53">
        <w:trPr>
          <w:trHeight w:val="674"/>
          <w:jc w:val="center"/>
        </w:trPr>
        <w:tc>
          <w:tcPr>
            <w:tcW w:w="848" w:type="dxa"/>
            <w:vMerge/>
            <w:tcBorders>
              <w:left w:val="single" w:sz="2" w:space="0" w:color="000000"/>
              <w:bottom w:val="single" w:sz="2" w:space="0" w:color="000000"/>
              <w:right w:val="single" w:sz="2" w:space="0" w:color="000000"/>
            </w:tcBorders>
            <w:vAlign w:val="center"/>
          </w:tcPr>
          <w:p w14:paraId="6C38110C" w14:textId="77777777" w:rsidR="00254F7C" w:rsidRPr="00254F7C" w:rsidRDefault="00254F7C" w:rsidP="005F1D53">
            <w:pPr>
              <w:autoSpaceDE w:val="0"/>
              <w:autoSpaceDN w:val="0"/>
              <w:adjustRightInd w:val="0"/>
              <w:ind w:right="-30"/>
              <w:jc w:val="center"/>
              <w:rPr>
                <w:rFonts w:cstheme="majorHAnsi"/>
                <w:smallCaps/>
                <w:szCs w:val="24"/>
              </w:rPr>
            </w:pPr>
          </w:p>
        </w:tc>
        <w:tc>
          <w:tcPr>
            <w:tcW w:w="2551" w:type="dxa"/>
            <w:tcBorders>
              <w:top w:val="nil"/>
              <w:left w:val="single" w:sz="2" w:space="0" w:color="000000"/>
              <w:bottom w:val="single" w:sz="2" w:space="0" w:color="000000"/>
              <w:right w:val="nil"/>
            </w:tcBorders>
            <w:vAlign w:val="center"/>
          </w:tcPr>
          <w:p w14:paraId="3DF2E927"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Especificação</w:t>
            </w:r>
          </w:p>
        </w:tc>
        <w:tc>
          <w:tcPr>
            <w:tcW w:w="1276" w:type="dxa"/>
            <w:tcBorders>
              <w:top w:val="nil"/>
              <w:left w:val="single" w:sz="2" w:space="0" w:color="000000"/>
              <w:bottom w:val="single" w:sz="2" w:space="0" w:color="000000"/>
              <w:right w:val="nil"/>
            </w:tcBorders>
            <w:vAlign w:val="center"/>
          </w:tcPr>
          <w:p w14:paraId="2AE7574F" w14:textId="77777777" w:rsidR="00254F7C" w:rsidRPr="00254F7C" w:rsidRDefault="00254F7C" w:rsidP="005F1D53">
            <w:pPr>
              <w:autoSpaceDE w:val="0"/>
              <w:autoSpaceDN w:val="0"/>
              <w:adjustRightInd w:val="0"/>
              <w:ind w:right="-30"/>
              <w:jc w:val="center"/>
              <w:rPr>
                <w:rFonts w:cstheme="majorHAnsi"/>
                <w:iCs/>
                <w:smallCaps/>
                <w:szCs w:val="24"/>
              </w:rPr>
            </w:pPr>
            <w:r w:rsidRPr="00254F7C">
              <w:rPr>
                <w:rFonts w:cstheme="majorHAnsi"/>
                <w:iCs/>
                <w:smallCaps/>
                <w:szCs w:val="24"/>
              </w:rPr>
              <w:t>Marca</w:t>
            </w:r>
          </w:p>
        </w:tc>
        <w:tc>
          <w:tcPr>
            <w:tcW w:w="1559" w:type="dxa"/>
            <w:tcBorders>
              <w:top w:val="nil"/>
              <w:left w:val="single" w:sz="2" w:space="0" w:color="000000"/>
              <w:bottom w:val="single" w:sz="2" w:space="0" w:color="000000"/>
              <w:right w:val="nil"/>
            </w:tcBorders>
            <w:vAlign w:val="center"/>
          </w:tcPr>
          <w:p w14:paraId="080D38E3" w14:textId="77777777" w:rsidR="00254F7C" w:rsidRPr="00254F7C" w:rsidRDefault="00254F7C" w:rsidP="005F1D53">
            <w:pPr>
              <w:autoSpaceDE w:val="0"/>
              <w:autoSpaceDN w:val="0"/>
              <w:adjustRightInd w:val="0"/>
              <w:ind w:right="-30"/>
              <w:jc w:val="center"/>
              <w:rPr>
                <w:rFonts w:cstheme="majorHAnsi"/>
                <w:iCs/>
                <w:smallCaps/>
                <w:szCs w:val="24"/>
              </w:rPr>
            </w:pPr>
            <w:r w:rsidRPr="00254F7C">
              <w:rPr>
                <w:rFonts w:cstheme="majorHAnsi"/>
                <w:iCs/>
                <w:smallCaps/>
                <w:szCs w:val="24"/>
              </w:rPr>
              <w:t>Modelo</w:t>
            </w:r>
          </w:p>
        </w:tc>
        <w:tc>
          <w:tcPr>
            <w:tcW w:w="567" w:type="dxa"/>
            <w:tcBorders>
              <w:top w:val="nil"/>
              <w:left w:val="single" w:sz="2" w:space="0" w:color="000000"/>
              <w:bottom w:val="single" w:sz="2" w:space="0" w:color="000000"/>
              <w:right w:val="nil"/>
            </w:tcBorders>
            <w:vAlign w:val="center"/>
          </w:tcPr>
          <w:p w14:paraId="7E4BFF01"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Un.</w:t>
            </w:r>
          </w:p>
        </w:tc>
        <w:tc>
          <w:tcPr>
            <w:tcW w:w="709" w:type="dxa"/>
            <w:tcBorders>
              <w:top w:val="nil"/>
              <w:left w:val="single" w:sz="2" w:space="0" w:color="000000"/>
              <w:bottom w:val="single" w:sz="2" w:space="0" w:color="000000"/>
              <w:right w:val="nil"/>
            </w:tcBorders>
            <w:vAlign w:val="center"/>
          </w:tcPr>
          <w:p w14:paraId="4482BF73"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Qde.</w:t>
            </w:r>
          </w:p>
        </w:tc>
        <w:tc>
          <w:tcPr>
            <w:tcW w:w="1041" w:type="dxa"/>
            <w:tcBorders>
              <w:top w:val="nil"/>
              <w:left w:val="single" w:sz="2" w:space="0" w:color="000000"/>
              <w:bottom w:val="single" w:sz="2" w:space="0" w:color="000000"/>
              <w:right w:val="single" w:sz="2" w:space="0" w:color="000000"/>
            </w:tcBorders>
            <w:vAlign w:val="center"/>
          </w:tcPr>
          <w:p w14:paraId="66F782CE" w14:textId="77777777" w:rsidR="00254F7C" w:rsidRPr="00254F7C" w:rsidRDefault="00254F7C" w:rsidP="005F1D53">
            <w:pPr>
              <w:autoSpaceDE w:val="0"/>
              <w:autoSpaceDN w:val="0"/>
              <w:adjustRightInd w:val="0"/>
              <w:ind w:right="-30"/>
              <w:jc w:val="center"/>
              <w:rPr>
                <w:rFonts w:cstheme="majorHAnsi"/>
                <w:smallCaps/>
                <w:szCs w:val="24"/>
              </w:rPr>
            </w:pPr>
            <w:r w:rsidRPr="00254F7C">
              <w:rPr>
                <w:rFonts w:cstheme="majorHAnsi"/>
                <w:smallCaps/>
                <w:szCs w:val="24"/>
              </w:rPr>
              <w:t>Valor Un.</w:t>
            </w:r>
          </w:p>
        </w:tc>
      </w:tr>
      <w:tr w:rsidR="00254F7C" w:rsidRPr="00254F7C" w14:paraId="397FB4C7" w14:textId="77777777" w:rsidTr="005F1D53">
        <w:trPr>
          <w:trHeight w:val="174"/>
          <w:jc w:val="center"/>
        </w:trPr>
        <w:tc>
          <w:tcPr>
            <w:tcW w:w="848" w:type="dxa"/>
            <w:tcBorders>
              <w:top w:val="nil"/>
              <w:left w:val="single" w:sz="2" w:space="0" w:color="000000"/>
              <w:bottom w:val="single" w:sz="2" w:space="0" w:color="000000"/>
              <w:right w:val="nil"/>
            </w:tcBorders>
          </w:tcPr>
          <w:p w14:paraId="0B792810"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2551" w:type="dxa"/>
            <w:tcBorders>
              <w:top w:val="nil"/>
              <w:left w:val="single" w:sz="2" w:space="0" w:color="000000"/>
              <w:bottom w:val="single" w:sz="2" w:space="0" w:color="000000"/>
              <w:right w:val="nil"/>
            </w:tcBorders>
          </w:tcPr>
          <w:p w14:paraId="4202A243" w14:textId="77777777" w:rsidR="00254F7C" w:rsidRPr="00254F7C" w:rsidRDefault="00254F7C" w:rsidP="005F1D53">
            <w:pPr>
              <w:autoSpaceDE w:val="0"/>
              <w:autoSpaceDN w:val="0"/>
              <w:adjustRightInd w:val="0"/>
              <w:spacing w:before="120" w:after="120"/>
              <w:contextualSpacing/>
              <w:rPr>
                <w:rFonts w:ascii="Aptos" w:hAnsi="Aptos" w:cstheme="majorHAnsi"/>
                <w:szCs w:val="24"/>
              </w:rPr>
            </w:pPr>
          </w:p>
        </w:tc>
        <w:tc>
          <w:tcPr>
            <w:tcW w:w="1276" w:type="dxa"/>
            <w:tcBorders>
              <w:top w:val="nil"/>
              <w:left w:val="single" w:sz="2" w:space="0" w:color="000000"/>
              <w:bottom w:val="single" w:sz="2" w:space="0" w:color="000000"/>
              <w:right w:val="nil"/>
            </w:tcBorders>
          </w:tcPr>
          <w:p w14:paraId="7A17C3DF"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1559" w:type="dxa"/>
            <w:tcBorders>
              <w:top w:val="nil"/>
              <w:left w:val="single" w:sz="2" w:space="0" w:color="000000"/>
              <w:bottom w:val="single" w:sz="2" w:space="0" w:color="000000"/>
              <w:right w:val="nil"/>
            </w:tcBorders>
          </w:tcPr>
          <w:p w14:paraId="7CC2328D"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567" w:type="dxa"/>
            <w:tcBorders>
              <w:top w:val="nil"/>
              <w:left w:val="single" w:sz="2" w:space="0" w:color="000000"/>
              <w:bottom w:val="single" w:sz="2" w:space="0" w:color="000000"/>
              <w:right w:val="nil"/>
            </w:tcBorders>
          </w:tcPr>
          <w:p w14:paraId="411A44D5"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709" w:type="dxa"/>
            <w:tcBorders>
              <w:top w:val="nil"/>
              <w:left w:val="single" w:sz="2" w:space="0" w:color="000000"/>
              <w:bottom w:val="single" w:sz="2" w:space="0" w:color="000000"/>
              <w:right w:val="nil"/>
            </w:tcBorders>
          </w:tcPr>
          <w:p w14:paraId="27CF71BA"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c>
          <w:tcPr>
            <w:tcW w:w="1041" w:type="dxa"/>
            <w:tcBorders>
              <w:top w:val="nil"/>
              <w:left w:val="single" w:sz="2" w:space="0" w:color="000000"/>
              <w:bottom w:val="single" w:sz="2" w:space="0" w:color="000000"/>
              <w:right w:val="single" w:sz="2" w:space="0" w:color="000000"/>
            </w:tcBorders>
          </w:tcPr>
          <w:p w14:paraId="5C4AB7F2" w14:textId="77777777" w:rsidR="00254F7C" w:rsidRPr="00254F7C" w:rsidRDefault="00254F7C" w:rsidP="005F1D53">
            <w:pPr>
              <w:autoSpaceDE w:val="0"/>
              <w:autoSpaceDN w:val="0"/>
              <w:adjustRightInd w:val="0"/>
              <w:spacing w:before="120" w:after="120"/>
              <w:contextualSpacing/>
              <w:jc w:val="center"/>
              <w:rPr>
                <w:rFonts w:ascii="Aptos" w:hAnsi="Aptos" w:cstheme="majorHAnsi"/>
                <w:szCs w:val="24"/>
              </w:rPr>
            </w:pPr>
          </w:p>
        </w:tc>
      </w:tr>
    </w:tbl>
    <w:p w14:paraId="67B340D6" w14:textId="77777777" w:rsidR="00C744F7" w:rsidRDefault="00C744F7" w:rsidP="00C744F7">
      <w:pPr>
        <w:pStyle w:val="Destaque-Red"/>
      </w:pPr>
      <w:r>
        <w:tab/>
      </w:r>
      <w:r>
        <w:tab/>
      </w:r>
      <w:r>
        <w:tab/>
      </w:r>
      <w:r>
        <w:tab/>
      </w:r>
      <w:r>
        <w:tab/>
      </w:r>
      <w:r>
        <w:tab/>
      </w:r>
    </w:p>
    <w:p w14:paraId="62CB4AE6" w14:textId="77777777" w:rsidR="00C744F7" w:rsidRDefault="00C744F7" w:rsidP="00D90A7D">
      <w:pPr>
        <w:pStyle w:val="NotaExplicativa"/>
      </w:pPr>
      <w:r w:rsidRPr="00D90A7D">
        <w:rPr>
          <w:rStyle w:val="DestaqueChar"/>
        </w:rPr>
        <w:t>Nota Explicativa:</w:t>
      </w:r>
      <w:r>
        <w:t xml:space="preserve"> A tabela é meramente ilustrativa, podendo ser livremente alterada conforme o caso concreto.</w:t>
      </w:r>
    </w:p>
    <w:p w14:paraId="62AAAC28" w14:textId="77777777" w:rsidR="00C744F7" w:rsidRDefault="00C744F7" w:rsidP="00D90A7D">
      <w:r>
        <w:t>Seguindo a ordem de classificação, segue relação de fornecedores que mantiveram sua proposta original:</w:t>
      </w:r>
    </w:p>
    <w:tbl>
      <w:tblPr>
        <w:tblW w:w="8551" w:type="dxa"/>
        <w:jc w:val="center"/>
        <w:tblLayout w:type="fixed"/>
        <w:tblCellMar>
          <w:left w:w="10" w:type="dxa"/>
          <w:right w:w="10" w:type="dxa"/>
        </w:tblCellMar>
        <w:tblLook w:val="0000" w:firstRow="0" w:lastRow="0" w:firstColumn="0" w:lastColumn="0" w:noHBand="0" w:noVBand="0"/>
      </w:tblPr>
      <w:tblGrid>
        <w:gridCol w:w="848"/>
        <w:gridCol w:w="2551"/>
        <w:gridCol w:w="1276"/>
        <w:gridCol w:w="1559"/>
        <w:gridCol w:w="567"/>
        <w:gridCol w:w="709"/>
        <w:gridCol w:w="1041"/>
      </w:tblGrid>
      <w:tr w:rsidR="00D90A7D" w:rsidRPr="00D90A7D" w14:paraId="0BA864E1" w14:textId="77777777" w:rsidTr="001E48BA">
        <w:trPr>
          <w:trHeight w:val="511"/>
          <w:jc w:val="center"/>
        </w:trPr>
        <w:tc>
          <w:tcPr>
            <w:tcW w:w="848" w:type="dxa"/>
            <w:vMerge w:val="restart"/>
            <w:tcBorders>
              <w:top w:val="single" w:sz="2" w:space="0" w:color="000000"/>
              <w:left w:val="single" w:sz="2" w:space="0" w:color="000000"/>
              <w:right w:val="single" w:sz="2" w:space="0" w:color="000000"/>
            </w:tcBorders>
            <w:vAlign w:val="center"/>
          </w:tcPr>
          <w:p w14:paraId="7FF98E4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Item</w:t>
            </w:r>
          </w:p>
        </w:tc>
        <w:tc>
          <w:tcPr>
            <w:tcW w:w="7703" w:type="dxa"/>
            <w:gridSpan w:val="6"/>
            <w:tcBorders>
              <w:top w:val="single" w:sz="2" w:space="0" w:color="000000"/>
              <w:left w:val="single" w:sz="2" w:space="0" w:color="000000"/>
              <w:bottom w:val="single" w:sz="2" w:space="0" w:color="000000"/>
              <w:right w:val="single" w:sz="2" w:space="0" w:color="000000"/>
            </w:tcBorders>
            <w:vAlign w:val="center"/>
          </w:tcPr>
          <w:p w14:paraId="23D3B3E0" w14:textId="77777777" w:rsidR="00D90A7D" w:rsidRPr="00254F7C" w:rsidRDefault="00D90A7D" w:rsidP="001E48BA">
            <w:pPr>
              <w:autoSpaceDE w:val="0"/>
              <w:autoSpaceDN w:val="0"/>
              <w:adjustRightInd w:val="0"/>
              <w:ind w:right="-30"/>
              <w:jc w:val="center"/>
              <w:rPr>
                <w:rFonts w:cstheme="majorHAnsi"/>
                <w:i/>
                <w:smallCaps/>
                <w:color w:val="FF0000"/>
                <w:szCs w:val="24"/>
              </w:rPr>
            </w:pPr>
            <w:r w:rsidRPr="00254F7C">
              <w:rPr>
                <w:rFonts w:cstheme="majorHAnsi"/>
                <w:smallCaps/>
                <w:szCs w:val="24"/>
              </w:rPr>
              <w:t xml:space="preserve">Fornecedor </w:t>
            </w:r>
            <w:r w:rsidRPr="00254F7C">
              <w:rPr>
                <w:rFonts w:cstheme="majorHAnsi"/>
                <w:i/>
                <w:smallCaps/>
                <w:color w:val="FF0000"/>
                <w:szCs w:val="24"/>
              </w:rPr>
              <w:t>(razão social, CNPJ/MF, endereço, contatos, representante)</w:t>
            </w:r>
          </w:p>
        </w:tc>
      </w:tr>
      <w:tr w:rsidR="00D90A7D" w:rsidRPr="00D90A7D" w14:paraId="5E21E7BD" w14:textId="77777777" w:rsidTr="001E48BA">
        <w:trPr>
          <w:trHeight w:val="674"/>
          <w:jc w:val="center"/>
        </w:trPr>
        <w:tc>
          <w:tcPr>
            <w:tcW w:w="848" w:type="dxa"/>
            <w:vMerge/>
            <w:tcBorders>
              <w:left w:val="single" w:sz="2" w:space="0" w:color="000000"/>
              <w:bottom w:val="single" w:sz="2" w:space="0" w:color="000000"/>
              <w:right w:val="single" w:sz="2" w:space="0" w:color="000000"/>
            </w:tcBorders>
            <w:vAlign w:val="center"/>
          </w:tcPr>
          <w:p w14:paraId="5632D0AC" w14:textId="77777777" w:rsidR="00D90A7D" w:rsidRPr="00254F7C" w:rsidRDefault="00D90A7D" w:rsidP="001E48BA">
            <w:pPr>
              <w:autoSpaceDE w:val="0"/>
              <w:autoSpaceDN w:val="0"/>
              <w:adjustRightInd w:val="0"/>
              <w:ind w:right="-30"/>
              <w:jc w:val="center"/>
              <w:rPr>
                <w:rFonts w:cstheme="majorHAnsi"/>
                <w:smallCaps/>
                <w:szCs w:val="24"/>
              </w:rPr>
            </w:pPr>
          </w:p>
        </w:tc>
        <w:tc>
          <w:tcPr>
            <w:tcW w:w="2551" w:type="dxa"/>
            <w:tcBorders>
              <w:top w:val="nil"/>
              <w:left w:val="single" w:sz="2" w:space="0" w:color="000000"/>
              <w:bottom w:val="single" w:sz="2" w:space="0" w:color="000000"/>
              <w:right w:val="nil"/>
            </w:tcBorders>
            <w:vAlign w:val="center"/>
          </w:tcPr>
          <w:p w14:paraId="767C348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Especificação</w:t>
            </w:r>
          </w:p>
        </w:tc>
        <w:tc>
          <w:tcPr>
            <w:tcW w:w="1276" w:type="dxa"/>
            <w:tcBorders>
              <w:top w:val="nil"/>
              <w:left w:val="single" w:sz="2" w:space="0" w:color="000000"/>
              <w:bottom w:val="single" w:sz="2" w:space="0" w:color="000000"/>
              <w:right w:val="nil"/>
            </w:tcBorders>
            <w:vAlign w:val="center"/>
          </w:tcPr>
          <w:p w14:paraId="15F7AA96" w14:textId="77777777" w:rsidR="00D90A7D" w:rsidRPr="00254F7C" w:rsidRDefault="00D90A7D" w:rsidP="001E48BA">
            <w:pPr>
              <w:autoSpaceDE w:val="0"/>
              <w:autoSpaceDN w:val="0"/>
              <w:adjustRightInd w:val="0"/>
              <w:ind w:right="-30"/>
              <w:jc w:val="center"/>
              <w:rPr>
                <w:rFonts w:cstheme="majorHAnsi"/>
                <w:iCs/>
                <w:smallCaps/>
                <w:szCs w:val="24"/>
              </w:rPr>
            </w:pPr>
            <w:r w:rsidRPr="00254F7C">
              <w:rPr>
                <w:rFonts w:cstheme="majorHAnsi"/>
                <w:iCs/>
                <w:smallCaps/>
                <w:szCs w:val="24"/>
              </w:rPr>
              <w:t>Marca</w:t>
            </w:r>
          </w:p>
        </w:tc>
        <w:tc>
          <w:tcPr>
            <w:tcW w:w="1559" w:type="dxa"/>
            <w:tcBorders>
              <w:top w:val="nil"/>
              <w:left w:val="single" w:sz="2" w:space="0" w:color="000000"/>
              <w:bottom w:val="single" w:sz="2" w:space="0" w:color="000000"/>
              <w:right w:val="nil"/>
            </w:tcBorders>
            <w:vAlign w:val="center"/>
          </w:tcPr>
          <w:p w14:paraId="5957EF11" w14:textId="77777777" w:rsidR="00D90A7D" w:rsidRPr="00254F7C" w:rsidRDefault="00D90A7D" w:rsidP="001E48BA">
            <w:pPr>
              <w:autoSpaceDE w:val="0"/>
              <w:autoSpaceDN w:val="0"/>
              <w:adjustRightInd w:val="0"/>
              <w:ind w:right="-30"/>
              <w:jc w:val="center"/>
              <w:rPr>
                <w:rFonts w:cstheme="majorHAnsi"/>
                <w:iCs/>
                <w:smallCaps/>
                <w:szCs w:val="24"/>
              </w:rPr>
            </w:pPr>
            <w:r w:rsidRPr="00254F7C">
              <w:rPr>
                <w:rFonts w:cstheme="majorHAnsi"/>
                <w:iCs/>
                <w:smallCaps/>
                <w:szCs w:val="24"/>
              </w:rPr>
              <w:t>Modelo</w:t>
            </w:r>
          </w:p>
        </w:tc>
        <w:tc>
          <w:tcPr>
            <w:tcW w:w="567" w:type="dxa"/>
            <w:tcBorders>
              <w:top w:val="nil"/>
              <w:left w:val="single" w:sz="2" w:space="0" w:color="000000"/>
              <w:bottom w:val="single" w:sz="2" w:space="0" w:color="000000"/>
              <w:right w:val="nil"/>
            </w:tcBorders>
            <w:vAlign w:val="center"/>
          </w:tcPr>
          <w:p w14:paraId="1D7B5052"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Un.</w:t>
            </w:r>
          </w:p>
        </w:tc>
        <w:tc>
          <w:tcPr>
            <w:tcW w:w="709" w:type="dxa"/>
            <w:tcBorders>
              <w:top w:val="nil"/>
              <w:left w:val="single" w:sz="2" w:space="0" w:color="000000"/>
              <w:bottom w:val="single" w:sz="2" w:space="0" w:color="000000"/>
              <w:right w:val="nil"/>
            </w:tcBorders>
            <w:vAlign w:val="center"/>
          </w:tcPr>
          <w:p w14:paraId="1EC517E8"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Qde.</w:t>
            </w:r>
          </w:p>
        </w:tc>
        <w:tc>
          <w:tcPr>
            <w:tcW w:w="1041" w:type="dxa"/>
            <w:tcBorders>
              <w:top w:val="nil"/>
              <w:left w:val="single" w:sz="2" w:space="0" w:color="000000"/>
              <w:bottom w:val="single" w:sz="2" w:space="0" w:color="000000"/>
              <w:right w:val="single" w:sz="2" w:space="0" w:color="000000"/>
            </w:tcBorders>
            <w:vAlign w:val="center"/>
          </w:tcPr>
          <w:p w14:paraId="0A32E904" w14:textId="77777777" w:rsidR="00D90A7D" w:rsidRPr="00254F7C" w:rsidRDefault="00D90A7D" w:rsidP="001E48BA">
            <w:pPr>
              <w:autoSpaceDE w:val="0"/>
              <w:autoSpaceDN w:val="0"/>
              <w:adjustRightInd w:val="0"/>
              <w:ind w:right="-30"/>
              <w:jc w:val="center"/>
              <w:rPr>
                <w:rFonts w:cstheme="majorHAnsi"/>
                <w:smallCaps/>
                <w:szCs w:val="24"/>
              </w:rPr>
            </w:pPr>
            <w:r w:rsidRPr="00254F7C">
              <w:rPr>
                <w:rFonts w:cstheme="majorHAnsi"/>
                <w:smallCaps/>
                <w:szCs w:val="24"/>
              </w:rPr>
              <w:t>Valor Un.</w:t>
            </w:r>
          </w:p>
        </w:tc>
      </w:tr>
      <w:tr w:rsidR="00D90A7D" w:rsidRPr="00254F7C" w14:paraId="612294C0" w14:textId="77777777" w:rsidTr="001E48BA">
        <w:trPr>
          <w:trHeight w:val="174"/>
          <w:jc w:val="center"/>
        </w:trPr>
        <w:tc>
          <w:tcPr>
            <w:tcW w:w="848" w:type="dxa"/>
            <w:tcBorders>
              <w:top w:val="nil"/>
              <w:left w:val="single" w:sz="2" w:space="0" w:color="000000"/>
              <w:bottom w:val="single" w:sz="2" w:space="0" w:color="000000"/>
              <w:right w:val="nil"/>
            </w:tcBorders>
          </w:tcPr>
          <w:p w14:paraId="55C41AB8"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2551" w:type="dxa"/>
            <w:tcBorders>
              <w:top w:val="nil"/>
              <w:left w:val="single" w:sz="2" w:space="0" w:color="000000"/>
              <w:bottom w:val="single" w:sz="2" w:space="0" w:color="000000"/>
              <w:right w:val="nil"/>
            </w:tcBorders>
          </w:tcPr>
          <w:p w14:paraId="5F41F59C" w14:textId="77777777" w:rsidR="00D90A7D" w:rsidRPr="00254F7C" w:rsidRDefault="00D90A7D" w:rsidP="00254F7C">
            <w:pPr>
              <w:autoSpaceDE w:val="0"/>
              <w:autoSpaceDN w:val="0"/>
              <w:adjustRightInd w:val="0"/>
              <w:spacing w:before="120" w:after="120"/>
              <w:contextualSpacing/>
              <w:rPr>
                <w:rFonts w:ascii="Aptos" w:hAnsi="Aptos" w:cstheme="majorHAnsi"/>
                <w:szCs w:val="24"/>
              </w:rPr>
            </w:pPr>
          </w:p>
        </w:tc>
        <w:tc>
          <w:tcPr>
            <w:tcW w:w="1276" w:type="dxa"/>
            <w:tcBorders>
              <w:top w:val="nil"/>
              <w:left w:val="single" w:sz="2" w:space="0" w:color="000000"/>
              <w:bottom w:val="single" w:sz="2" w:space="0" w:color="000000"/>
              <w:right w:val="nil"/>
            </w:tcBorders>
          </w:tcPr>
          <w:p w14:paraId="007849AD"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1559" w:type="dxa"/>
            <w:tcBorders>
              <w:top w:val="nil"/>
              <w:left w:val="single" w:sz="2" w:space="0" w:color="000000"/>
              <w:bottom w:val="single" w:sz="2" w:space="0" w:color="000000"/>
              <w:right w:val="nil"/>
            </w:tcBorders>
          </w:tcPr>
          <w:p w14:paraId="21AF29D2"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567" w:type="dxa"/>
            <w:tcBorders>
              <w:top w:val="nil"/>
              <w:left w:val="single" w:sz="2" w:space="0" w:color="000000"/>
              <w:bottom w:val="single" w:sz="2" w:space="0" w:color="000000"/>
              <w:right w:val="nil"/>
            </w:tcBorders>
          </w:tcPr>
          <w:p w14:paraId="57E42B11"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709" w:type="dxa"/>
            <w:tcBorders>
              <w:top w:val="nil"/>
              <w:left w:val="single" w:sz="2" w:space="0" w:color="000000"/>
              <w:bottom w:val="single" w:sz="2" w:space="0" w:color="000000"/>
              <w:right w:val="nil"/>
            </w:tcBorders>
          </w:tcPr>
          <w:p w14:paraId="6754FEFB"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c>
          <w:tcPr>
            <w:tcW w:w="1041" w:type="dxa"/>
            <w:tcBorders>
              <w:top w:val="nil"/>
              <w:left w:val="single" w:sz="2" w:space="0" w:color="000000"/>
              <w:bottom w:val="single" w:sz="2" w:space="0" w:color="000000"/>
              <w:right w:val="single" w:sz="2" w:space="0" w:color="000000"/>
            </w:tcBorders>
          </w:tcPr>
          <w:p w14:paraId="42C6D693" w14:textId="77777777" w:rsidR="00D90A7D" w:rsidRPr="00254F7C" w:rsidRDefault="00D90A7D" w:rsidP="00254F7C">
            <w:pPr>
              <w:autoSpaceDE w:val="0"/>
              <w:autoSpaceDN w:val="0"/>
              <w:adjustRightInd w:val="0"/>
              <w:spacing w:before="120" w:after="120"/>
              <w:contextualSpacing/>
              <w:jc w:val="center"/>
              <w:rPr>
                <w:rFonts w:ascii="Aptos" w:hAnsi="Aptos" w:cstheme="majorHAnsi"/>
                <w:szCs w:val="24"/>
              </w:rPr>
            </w:pPr>
          </w:p>
        </w:tc>
      </w:tr>
    </w:tbl>
    <w:p w14:paraId="0AA65024" w14:textId="4A064692" w:rsidR="00371A6B" w:rsidRPr="009D1276" w:rsidRDefault="00C744F7" w:rsidP="00ED048E">
      <w:pPr>
        <w:pStyle w:val="NotaExplicativa"/>
      </w:pPr>
      <w:r w:rsidRPr="00D90A7D">
        <w:rPr>
          <w:rStyle w:val="DestaqueChar"/>
        </w:rPr>
        <w:t>Nota Explicativa:</w:t>
      </w:r>
      <w:r>
        <w:t xml:space="preserve"> A tabela é meramente ilustrativa, podendo ser livremente alterada conforme o caso concreto.</w:t>
      </w:r>
      <w:bookmarkEnd w:id="0"/>
    </w:p>
    <w:sectPr w:rsidR="00371A6B" w:rsidRPr="009D1276" w:rsidSect="00C1418D">
      <w:footerReference w:type="default" r:id="rId8"/>
      <w:pgSz w:w="11906" w:h="16838"/>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FA8F85" w14:textId="77777777" w:rsidR="00B42CDE" w:rsidRDefault="00B42CDE" w:rsidP="001223EB">
      <w:pPr>
        <w:spacing w:after="0" w:line="240" w:lineRule="auto"/>
      </w:pPr>
      <w:r>
        <w:separator/>
      </w:r>
    </w:p>
  </w:endnote>
  <w:endnote w:type="continuationSeparator" w:id="0">
    <w:p w14:paraId="2704A12C" w14:textId="77777777" w:rsidR="00B42CDE" w:rsidRDefault="00B42CDE" w:rsidP="0012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embedRegular r:id="rId1" w:fontKey="{FE6D7C4C-0BCB-421E-A0A9-49D5DE453BB2}"/>
  </w:font>
  <w:font w:name="Times New Roman">
    <w:panose1 w:val="02020603050405020304"/>
    <w:charset w:val="00"/>
    <w:family w:val="roman"/>
    <w:pitch w:val="variable"/>
    <w:sig w:usb0="E0002EFF" w:usb1="C000785B" w:usb2="00000009" w:usb3="00000000" w:csb0="000001FF" w:csb1="00000000"/>
    <w:embedRegular r:id="rId2" w:fontKey="{9FB13504-5D94-4D3A-A570-C0B593EC54CB}"/>
    <w:embedBold r:id="rId3" w:fontKey="{6B6229C0-3119-4607-9383-9E333566EF0B}"/>
    <w:embedItalic r:id="rId4" w:fontKey="{AE855078-734F-4869-AF6C-86C58043E390}"/>
    <w:embedBoldItalic r:id="rId5" w:fontKey="{134DDD70-AF6B-4D49-A45B-9D31177B420D}"/>
  </w:font>
  <w:font w:name="Aptos">
    <w:panose1 w:val="020B0004020202020204"/>
    <w:charset w:val="00"/>
    <w:family w:val="swiss"/>
    <w:pitch w:val="variable"/>
    <w:sig w:usb0="20000287" w:usb1="00000003" w:usb2="00000000" w:usb3="00000000" w:csb0="0000019F" w:csb1="00000000"/>
    <w:embedRegular r:id="rId6" w:fontKey="{F30A182B-DF7C-4149-94B3-5E6493882B89}"/>
    <w:embedBold r:id="rId7" w:fontKey="{D5B8BCB4-CCF1-4C40-AF44-25239E937BAB}"/>
    <w:embedItalic r:id="rId8" w:fontKey="{F3CCCDC7-2D1F-415B-8C69-F474E5E52902}"/>
    <w:embedBoldItalic r:id="rId9" w:fontKey="{A9BB1A1A-BCF1-4A8A-9DBE-D08CE7998EEF}"/>
  </w:font>
  <w:font w:name="Calibri">
    <w:panose1 w:val="020F0502020204030204"/>
    <w:charset w:val="00"/>
    <w:family w:val="swiss"/>
    <w:pitch w:val="variable"/>
    <w:sig w:usb0="E4002EFF" w:usb1="C000247B" w:usb2="00000009" w:usb3="00000000" w:csb0="000001FF" w:csb1="00000000"/>
    <w:embedRegular r:id="rId10" w:fontKey="{B363BF7C-F429-4775-9124-56116D0113A8}"/>
    <w:embedBold r:id="rId11" w:fontKey="{F321CEAF-6841-4C02-9EA0-10A40E600E49}"/>
    <w:embedItalic r:id="rId12" w:fontKey="{5856ACDA-B3B2-4913-812E-E4F563020D21}"/>
    <w:embedBoldItalic r:id="rId13" w:fontKey="{4A3E548D-1990-4B38-A305-BB6DBC948FD6}"/>
  </w:font>
  <w:font w:name="Aptos Display">
    <w:charset w:val="00"/>
    <w:family w:val="swiss"/>
    <w:pitch w:val="variable"/>
    <w:sig w:usb0="20000287" w:usb1="00000003" w:usb2="00000000" w:usb3="00000000" w:csb0="0000019F" w:csb1="00000000"/>
    <w:embedRegular r:id="rId14" w:fontKey="{C782E5CC-03C3-4BE1-8634-67172EA239EF}"/>
    <w:embedItalic r:id="rId15" w:fontKey="{2F60A783-F10A-44B0-9A17-448A5B414151}"/>
  </w:font>
  <w:font w:name="Aptos Black">
    <w:panose1 w:val="020B0004020202020204"/>
    <w:charset w:val="00"/>
    <w:family w:val="swiss"/>
    <w:pitch w:val="variable"/>
    <w:sig w:usb0="20000287" w:usb1="00000003" w:usb2="00000000" w:usb3="00000000" w:csb0="0000019F" w:csb1="00000000"/>
    <w:embedRegular r:id="rId16" w:fontKey="{6248D685-C7D0-46A7-83D6-7957F6010979}"/>
  </w:font>
  <w:font w:name="Aptos SemiBold">
    <w:panose1 w:val="020B0004020202020204"/>
    <w:charset w:val="00"/>
    <w:family w:val="swiss"/>
    <w:pitch w:val="variable"/>
    <w:sig w:usb0="20000287" w:usb1="00000003" w:usb2="00000000" w:usb3="00000000" w:csb0="0000019F" w:csb1="00000000"/>
    <w:embedRegular r:id="rId17" w:fontKey="{08294293-90AC-45D8-BCB8-2B9D2E62A0C6}"/>
  </w:font>
  <w:font w:name="Cambria">
    <w:panose1 w:val="02040503050406030204"/>
    <w:charset w:val="00"/>
    <w:family w:val="roman"/>
    <w:pitch w:val="variable"/>
    <w:sig w:usb0="E00006FF" w:usb1="420024FF" w:usb2="02000000" w:usb3="00000000" w:csb0="0000019F" w:csb1="00000000"/>
    <w:embedRegular r:id="rId18" w:fontKey="{B18739FF-16E4-44C1-BE9B-9733859B8B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EF169" w14:textId="5DDA7F9E" w:rsidR="00C1418D" w:rsidRDefault="00C1418D" w:rsidP="00CF6CC9">
    <w:pPr>
      <w:pStyle w:val="Rodap"/>
      <w:tabs>
        <w:tab w:val="clear" w:pos="4252"/>
      </w:tabs>
      <w:ind w:left="3969"/>
      <w:rPr>
        <w:rFonts w:cs="Calibri"/>
        <w:sz w:val="20"/>
        <w:szCs w:val="20"/>
      </w:rPr>
    </w:pPr>
    <w:bookmarkStart w:id="23" w:name="_Hlk180539419"/>
    <w:bookmarkStart w:id="24" w:name="_Hlk180539420"/>
    <w:r>
      <w:rPr>
        <w:rFonts w:cs="Calibri"/>
        <w:noProof/>
        <w:sz w:val="20"/>
        <w:szCs w:val="20"/>
      </w:rPr>
      <w:drawing>
        <wp:anchor distT="0" distB="0" distL="114300" distR="114300" simplePos="0" relativeHeight="251659264" behindDoc="0" locked="0" layoutInCell="1" allowOverlap="1" wp14:anchorId="4B2DC8F0" wp14:editId="3682805F">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D257D6">
      <w:rPr>
        <w:rFonts w:cs="Calibri"/>
        <w:sz w:val="20"/>
        <w:szCs w:val="20"/>
      </w:rPr>
      <w:t>abril</w:t>
    </w:r>
    <w:r w:rsidRPr="007F142B">
      <w:rPr>
        <w:rFonts w:cs="Calibri"/>
        <w:sz w:val="20"/>
        <w:szCs w:val="20"/>
      </w:rPr>
      <w:t>/202</w:t>
    </w:r>
    <w:r>
      <w:rPr>
        <w:rFonts w:cs="Calibri"/>
        <w:sz w:val="20"/>
        <w:szCs w:val="20"/>
      </w:rPr>
      <w:t>5</w:t>
    </w:r>
  </w:p>
  <w:p w14:paraId="2B8F0A3C" w14:textId="18CC7C3C" w:rsidR="00270FA9" w:rsidRPr="00C1418D" w:rsidRDefault="00C1418D" w:rsidP="00C1418D">
    <w:pPr>
      <w:pStyle w:val="Rodap"/>
      <w:tabs>
        <w:tab w:val="clear" w:pos="4252"/>
      </w:tabs>
      <w:ind w:left="3969"/>
      <w:rPr>
        <w:rFonts w:cs="Calibri"/>
        <w:sz w:val="20"/>
        <w:szCs w:val="20"/>
      </w:rPr>
    </w:pPr>
    <w:r w:rsidRPr="007F142B">
      <w:rPr>
        <w:rFonts w:cs="Calibri"/>
        <w:sz w:val="20"/>
        <w:szCs w:val="20"/>
      </w:rPr>
      <w:t xml:space="preserve">Minuta </w:t>
    </w:r>
    <w:bookmarkEnd w:id="23"/>
    <w:bookmarkEnd w:id="24"/>
    <w:r>
      <w:rPr>
        <w:rFonts w:cs="Calibri"/>
        <w:sz w:val="20"/>
        <w:szCs w:val="20"/>
      </w:rPr>
      <w:t>Ata de Registro de Preços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D4D431" w14:textId="77777777" w:rsidR="00B42CDE" w:rsidRDefault="00B42CDE" w:rsidP="001223EB">
      <w:pPr>
        <w:spacing w:after="0" w:line="240" w:lineRule="auto"/>
      </w:pPr>
      <w:r>
        <w:separator/>
      </w:r>
    </w:p>
  </w:footnote>
  <w:footnote w:type="continuationSeparator" w:id="0">
    <w:p w14:paraId="47B4DD63" w14:textId="77777777" w:rsidR="00B42CDE" w:rsidRDefault="00B42CDE" w:rsidP="001223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8227170"/>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2"/>
  </w:num>
  <w:num w:numId="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448938113">
    <w:abstractNumId w:val="2"/>
  </w:num>
  <w:num w:numId="5" w16cid:durableId="1860965519">
    <w:abstractNumId w:val="2"/>
  </w:num>
  <w:num w:numId="6" w16cid:durableId="1929078314">
    <w:abstractNumId w:val="0"/>
  </w:num>
  <w:num w:numId="7" w16cid:durableId="1468812266">
    <w:abstractNumId w:val="4"/>
  </w:num>
  <w:num w:numId="8" w16cid:durableId="1750536717">
    <w:abstractNumId w:val="6"/>
  </w:num>
  <w:num w:numId="9" w16cid:durableId="762997873">
    <w:abstractNumId w:val="7"/>
  </w:num>
  <w:num w:numId="10" w16cid:durableId="1310138536">
    <w:abstractNumId w:val="3"/>
  </w:num>
  <w:num w:numId="11" w16cid:durableId="519441631">
    <w:abstractNumId w:val="1"/>
  </w:num>
  <w:num w:numId="12" w16cid:durableId="1760253285">
    <w:abstractNumId w:val="8"/>
  </w:num>
  <w:num w:numId="13" w16cid:durableId="18681791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embedSystem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4F7"/>
    <w:rsid w:val="00037CA8"/>
    <w:rsid w:val="000559E9"/>
    <w:rsid w:val="000613F9"/>
    <w:rsid w:val="00082103"/>
    <w:rsid w:val="00095637"/>
    <w:rsid w:val="0009668F"/>
    <w:rsid w:val="000B4856"/>
    <w:rsid w:val="000E0F66"/>
    <w:rsid w:val="000E6F51"/>
    <w:rsid w:val="000F262F"/>
    <w:rsid w:val="00106DF7"/>
    <w:rsid w:val="001223EB"/>
    <w:rsid w:val="00196441"/>
    <w:rsid w:val="0019679D"/>
    <w:rsid w:val="001C14E8"/>
    <w:rsid w:val="00221415"/>
    <w:rsid w:val="00223AAD"/>
    <w:rsid w:val="00251929"/>
    <w:rsid w:val="00254F7C"/>
    <w:rsid w:val="00261959"/>
    <w:rsid w:val="00264634"/>
    <w:rsid w:val="00270FA9"/>
    <w:rsid w:val="002A70CF"/>
    <w:rsid w:val="002E186C"/>
    <w:rsid w:val="002E3106"/>
    <w:rsid w:val="002F4D1E"/>
    <w:rsid w:val="003030E9"/>
    <w:rsid w:val="0032719F"/>
    <w:rsid w:val="00327A88"/>
    <w:rsid w:val="0035305C"/>
    <w:rsid w:val="00370363"/>
    <w:rsid w:val="00371A6B"/>
    <w:rsid w:val="003A6580"/>
    <w:rsid w:val="003D71FC"/>
    <w:rsid w:val="003E1CC3"/>
    <w:rsid w:val="00405A9C"/>
    <w:rsid w:val="00481EAF"/>
    <w:rsid w:val="00487093"/>
    <w:rsid w:val="004B3B41"/>
    <w:rsid w:val="004B3D4A"/>
    <w:rsid w:val="004C0E7A"/>
    <w:rsid w:val="00521DA0"/>
    <w:rsid w:val="0054040F"/>
    <w:rsid w:val="005412B3"/>
    <w:rsid w:val="00542F70"/>
    <w:rsid w:val="005443F0"/>
    <w:rsid w:val="0055193B"/>
    <w:rsid w:val="00585541"/>
    <w:rsid w:val="005B5432"/>
    <w:rsid w:val="005F42AC"/>
    <w:rsid w:val="00601A29"/>
    <w:rsid w:val="00604513"/>
    <w:rsid w:val="00635609"/>
    <w:rsid w:val="00650FFE"/>
    <w:rsid w:val="00651AD7"/>
    <w:rsid w:val="006701CA"/>
    <w:rsid w:val="0068549A"/>
    <w:rsid w:val="006A589A"/>
    <w:rsid w:val="006C6ED0"/>
    <w:rsid w:val="006C7655"/>
    <w:rsid w:val="006D6763"/>
    <w:rsid w:val="006D7F34"/>
    <w:rsid w:val="0073152E"/>
    <w:rsid w:val="00761987"/>
    <w:rsid w:val="0076525F"/>
    <w:rsid w:val="00766DD7"/>
    <w:rsid w:val="0079623F"/>
    <w:rsid w:val="007A785A"/>
    <w:rsid w:val="007F03E7"/>
    <w:rsid w:val="007F186E"/>
    <w:rsid w:val="007F29CE"/>
    <w:rsid w:val="00815730"/>
    <w:rsid w:val="00836D01"/>
    <w:rsid w:val="00867B2D"/>
    <w:rsid w:val="00875CF7"/>
    <w:rsid w:val="0089018C"/>
    <w:rsid w:val="0089140F"/>
    <w:rsid w:val="008D60B1"/>
    <w:rsid w:val="00920220"/>
    <w:rsid w:val="00922602"/>
    <w:rsid w:val="00945E95"/>
    <w:rsid w:val="0095273B"/>
    <w:rsid w:val="009737E0"/>
    <w:rsid w:val="00990BB8"/>
    <w:rsid w:val="009D1276"/>
    <w:rsid w:val="00A036B8"/>
    <w:rsid w:val="00A10F80"/>
    <w:rsid w:val="00A11B43"/>
    <w:rsid w:val="00A20FE2"/>
    <w:rsid w:val="00A333E5"/>
    <w:rsid w:val="00A75484"/>
    <w:rsid w:val="00A938E6"/>
    <w:rsid w:val="00AA5C96"/>
    <w:rsid w:val="00AC29FA"/>
    <w:rsid w:val="00AC5CCC"/>
    <w:rsid w:val="00B40A66"/>
    <w:rsid w:val="00B42CDE"/>
    <w:rsid w:val="00B57EDE"/>
    <w:rsid w:val="00B61A21"/>
    <w:rsid w:val="00B75458"/>
    <w:rsid w:val="00BA3C40"/>
    <w:rsid w:val="00BB2B94"/>
    <w:rsid w:val="00C1418D"/>
    <w:rsid w:val="00C55101"/>
    <w:rsid w:val="00C6115F"/>
    <w:rsid w:val="00C7376E"/>
    <w:rsid w:val="00C744F7"/>
    <w:rsid w:val="00C86CF0"/>
    <w:rsid w:val="00CA77B2"/>
    <w:rsid w:val="00CC3F1A"/>
    <w:rsid w:val="00D135E1"/>
    <w:rsid w:val="00D257D6"/>
    <w:rsid w:val="00D33F7F"/>
    <w:rsid w:val="00D51B45"/>
    <w:rsid w:val="00D77AE1"/>
    <w:rsid w:val="00D90A7D"/>
    <w:rsid w:val="00DC434C"/>
    <w:rsid w:val="00DC7382"/>
    <w:rsid w:val="00DE1F3E"/>
    <w:rsid w:val="00DE2355"/>
    <w:rsid w:val="00E04713"/>
    <w:rsid w:val="00E322F3"/>
    <w:rsid w:val="00E87457"/>
    <w:rsid w:val="00EC7BE9"/>
    <w:rsid w:val="00ED048E"/>
    <w:rsid w:val="00ED28F3"/>
    <w:rsid w:val="00FC2B4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72B684"/>
  <w15:chartTrackingRefBased/>
  <w15:docId w15:val="{4C0CFC5C-32B3-4D05-91CC-98780A368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363"/>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3703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3703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7036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7036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7036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7036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7036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7036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7036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7036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70363"/>
    <w:rPr>
      <w:rFonts w:ascii="Calibri" w:hAnsi="Calibri"/>
      <w:sz w:val="24"/>
    </w:rPr>
  </w:style>
  <w:style w:type="paragraph" w:styleId="Rodap">
    <w:name w:val="footer"/>
    <w:basedOn w:val="Normal"/>
    <w:link w:val="RodapChar"/>
    <w:uiPriority w:val="99"/>
    <w:unhideWhenUsed/>
    <w:rsid w:val="0037036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370363"/>
    <w:rPr>
      <w:rFonts w:ascii="Calibri" w:hAnsi="Calibri"/>
    </w:rPr>
  </w:style>
  <w:style w:type="character" w:customStyle="1" w:styleId="Ttulo1Char">
    <w:name w:val="Título 1 Char"/>
    <w:basedOn w:val="Fontepargpadro"/>
    <w:link w:val="Ttulo1"/>
    <w:uiPriority w:val="9"/>
    <w:rsid w:val="00370363"/>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70363"/>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70363"/>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370363"/>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370363"/>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370363"/>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370363"/>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370363"/>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370363"/>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3703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7036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37036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70363"/>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370363"/>
    <w:pPr>
      <w:spacing w:before="160"/>
      <w:jc w:val="center"/>
    </w:pPr>
    <w:rPr>
      <w:i/>
      <w:iCs/>
      <w:color w:val="404040" w:themeColor="text1" w:themeTint="BF"/>
    </w:rPr>
  </w:style>
  <w:style w:type="character" w:customStyle="1" w:styleId="CitaoChar">
    <w:name w:val="Citação Char"/>
    <w:basedOn w:val="Fontepargpadro"/>
    <w:link w:val="Citao"/>
    <w:uiPriority w:val="29"/>
    <w:rsid w:val="00370363"/>
    <w:rPr>
      <w:rFonts w:ascii="Calibri" w:hAnsi="Calibri"/>
      <w:i/>
      <w:iCs/>
      <w:color w:val="404040" w:themeColor="text1" w:themeTint="BF"/>
      <w:sz w:val="24"/>
    </w:rPr>
  </w:style>
  <w:style w:type="paragraph" w:styleId="PargrafodaLista">
    <w:name w:val="List Paragraph"/>
    <w:basedOn w:val="Normal"/>
    <w:uiPriority w:val="34"/>
    <w:rsid w:val="00370363"/>
    <w:pPr>
      <w:ind w:left="720"/>
      <w:contextualSpacing/>
    </w:pPr>
  </w:style>
  <w:style w:type="character" w:styleId="nfaseIntensa">
    <w:name w:val="Intense Emphasis"/>
    <w:basedOn w:val="Fontepargpadro"/>
    <w:uiPriority w:val="21"/>
    <w:rsid w:val="00370363"/>
    <w:rPr>
      <w:i/>
      <w:iCs/>
      <w:color w:val="0F4761" w:themeColor="accent1" w:themeShade="BF"/>
    </w:rPr>
  </w:style>
  <w:style w:type="paragraph" w:styleId="CitaoIntensa">
    <w:name w:val="Intense Quote"/>
    <w:basedOn w:val="Normal"/>
    <w:next w:val="Normal"/>
    <w:link w:val="CitaoIntensaChar"/>
    <w:uiPriority w:val="30"/>
    <w:rsid w:val="003703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70363"/>
    <w:rPr>
      <w:rFonts w:ascii="Calibri" w:hAnsi="Calibri"/>
      <w:i/>
      <w:iCs/>
      <w:color w:val="0F4761" w:themeColor="accent1" w:themeShade="BF"/>
      <w:sz w:val="24"/>
    </w:rPr>
  </w:style>
  <w:style w:type="character" w:styleId="RefernciaIntensa">
    <w:name w:val="Intense Reference"/>
    <w:basedOn w:val="Fontepargpadro"/>
    <w:uiPriority w:val="32"/>
    <w:rsid w:val="00370363"/>
    <w:rPr>
      <w:b/>
      <w:bCs/>
      <w:smallCaps/>
      <w:color w:val="0F4761" w:themeColor="accent1" w:themeShade="BF"/>
      <w:spacing w:val="5"/>
    </w:rPr>
  </w:style>
  <w:style w:type="paragraph" w:customStyle="1" w:styleId="Nvel1-Ttulo">
    <w:name w:val="Nível 1 - Título"/>
    <w:basedOn w:val="Ttulo1"/>
    <w:link w:val="Nvel1-TtuloChar"/>
    <w:qFormat/>
    <w:rsid w:val="00370363"/>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370363"/>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370363"/>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370363"/>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370363"/>
    <w:pPr>
      <w:numPr>
        <w:ilvl w:val="2"/>
      </w:numPr>
    </w:pPr>
  </w:style>
  <w:style w:type="character" w:customStyle="1" w:styleId="Nvel3Char">
    <w:name w:val="Nível 3 Char"/>
    <w:basedOn w:val="Nvel2Char"/>
    <w:link w:val="Nvel3"/>
    <w:rsid w:val="00370363"/>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370363"/>
    <w:pPr>
      <w:numPr>
        <w:ilvl w:val="3"/>
      </w:numPr>
      <w:contextualSpacing/>
    </w:pPr>
  </w:style>
  <w:style w:type="character" w:customStyle="1" w:styleId="Nvel4Char">
    <w:name w:val="Nível 4 Char"/>
    <w:basedOn w:val="Nvel3Char"/>
    <w:link w:val="Nvel4"/>
    <w:rsid w:val="00370363"/>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370363"/>
    <w:pPr>
      <w:numPr>
        <w:ilvl w:val="4"/>
      </w:numPr>
    </w:pPr>
  </w:style>
  <w:style w:type="character" w:customStyle="1" w:styleId="Nvel5Char">
    <w:name w:val="Nível 5 Char"/>
    <w:basedOn w:val="Nvel4Char"/>
    <w:link w:val="Nvel5"/>
    <w:rsid w:val="00370363"/>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37036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370363"/>
    <w:rPr>
      <w:rFonts w:ascii="Calibri" w:hAnsi="Calibri"/>
      <w:sz w:val="24"/>
      <w:shd w:val="clear" w:color="auto" w:fill="FFFFCC"/>
    </w:rPr>
  </w:style>
  <w:style w:type="paragraph" w:customStyle="1" w:styleId="OU">
    <w:name w:val="OU"/>
    <w:basedOn w:val="Normal"/>
    <w:link w:val="OUChar"/>
    <w:qFormat/>
    <w:rsid w:val="00370363"/>
    <w:pPr>
      <w:jc w:val="center"/>
    </w:pPr>
    <w:rPr>
      <w:b/>
      <w:i/>
      <w:caps/>
      <w:color w:val="0000FF"/>
      <w:sz w:val="28"/>
      <w:u w:val="single"/>
    </w:rPr>
  </w:style>
  <w:style w:type="character" w:customStyle="1" w:styleId="OUChar">
    <w:name w:val="OU Char"/>
    <w:basedOn w:val="Fontepargpadro"/>
    <w:link w:val="OU"/>
    <w:rsid w:val="00370363"/>
    <w:rPr>
      <w:rFonts w:ascii="Calibri" w:hAnsi="Calibri"/>
      <w:b/>
      <w:i/>
      <w:caps/>
      <w:color w:val="0000FF"/>
      <w:sz w:val="28"/>
      <w:u w:val="single"/>
    </w:rPr>
  </w:style>
  <w:style w:type="paragraph" w:customStyle="1" w:styleId="Nvel1-Ttulo2">
    <w:name w:val="Nível 1 - Título 2"/>
    <w:basedOn w:val="Ttulo2"/>
    <w:link w:val="Nvel1-Ttulo2Char"/>
    <w:qFormat/>
    <w:rsid w:val="0037036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37036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370363"/>
    <w:rPr>
      <w:i/>
      <w:color w:val="FF0000"/>
    </w:rPr>
  </w:style>
  <w:style w:type="character" w:customStyle="1" w:styleId="Nvel1-Ttulo2-RedChar">
    <w:name w:val="Nível 1 - Título 2 - Red Char"/>
    <w:basedOn w:val="Nvel1-Ttulo2Char"/>
    <w:link w:val="Nvel1-Ttulo2-Red"/>
    <w:rsid w:val="00370363"/>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370363"/>
    <w:rPr>
      <w:i/>
      <w:color w:val="FF0000"/>
    </w:rPr>
  </w:style>
  <w:style w:type="character" w:customStyle="1" w:styleId="Nvel2-RedChar">
    <w:name w:val="Nível 2 - Red Char"/>
    <w:basedOn w:val="Nvel2Char"/>
    <w:link w:val="Nvel2-Red"/>
    <w:rsid w:val="00370363"/>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370363"/>
    <w:rPr>
      <w:i/>
      <w:color w:val="FF0000"/>
    </w:rPr>
  </w:style>
  <w:style w:type="character" w:customStyle="1" w:styleId="Nvel3-RedChar">
    <w:name w:val="Nível 3 - Red Char"/>
    <w:basedOn w:val="Nvel3Char"/>
    <w:link w:val="Nvel3-Red"/>
    <w:rsid w:val="00370363"/>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370363"/>
    <w:rPr>
      <w:i/>
      <w:color w:val="FF0000"/>
    </w:rPr>
  </w:style>
  <w:style w:type="character" w:customStyle="1" w:styleId="Nvel4-RedChar">
    <w:name w:val="Nìvel 4 - Red Char"/>
    <w:basedOn w:val="Nvel4Char"/>
    <w:link w:val="Nvel4-Red"/>
    <w:rsid w:val="00370363"/>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370363"/>
    <w:rPr>
      <w:i/>
      <w:color w:val="FF0000"/>
    </w:rPr>
  </w:style>
  <w:style w:type="character" w:customStyle="1" w:styleId="Nvel5-RedChar">
    <w:name w:val="Nível 5 - Red Char"/>
    <w:basedOn w:val="Nvel5Char"/>
    <w:link w:val="Nvel5-Red"/>
    <w:rsid w:val="00370363"/>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370363"/>
    <w:pPr>
      <w:numPr>
        <w:numId w:val="0"/>
      </w:numPr>
      <w:jc w:val="center"/>
    </w:pPr>
    <w:rPr>
      <w:color w:val="FF0000"/>
      <w:spacing w:val="26"/>
    </w:rPr>
  </w:style>
  <w:style w:type="character" w:customStyle="1" w:styleId="Ttulo-RedSemNmeroChar">
    <w:name w:val="Título - Red Sem Número Char"/>
    <w:basedOn w:val="Nvel1-TtuloChar"/>
    <w:link w:val="Ttulo-RedSemNmero"/>
    <w:rsid w:val="0037036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370363"/>
    <w:pPr>
      <w:keepNext w:val="0"/>
      <w:contextualSpacing/>
    </w:pPr>
    <w:rPr>
      <w:color w:val="000000" w:themeColor="text1"/>
    </w:rPr>
  </w:style>
  <w:style w:type="character" w:customStyle="1" w:styleId="Ttulo-SemNmeroChar">
    <w:name w:val="Título - Sem Número Char"/>
    <w:basedOn w:val="Ttulo-RedSemNmeroChar"/>
    <w:link w:val="Ttulo-SemNmero"/>
    <w:rsid w:val="00370363"/>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370363"/>
    <w:pPr>
      <w:spacing w:before="0" w:after="0" w:line="240" w:lineRule="auto"/>
      <w:ind w:left="0"/>
    </w:pPr>
    <w:rPr>
      <w:spacing w:val="20"/>
    </w:rPr>
  </w:style>
  <w:style w:type="character" w:customStyle="1" w:styleId="DestaqueChar">
    <w:name w:val="Destaque Char"/>
    <w:basedOn w:val="Nvel1-Ttulo2Char"/>
    <w:link w:val="Destaque"/>
    <w:rsid w:val="0037036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370363"/>
    <w:rPr>
      <w:i/>
      <w:color w:val="FF0000"/>
      <w:spacing w:val="22"/>
    </w:rPr>
  </w:style>
  <w:style w:type="character" w:customStyle="1" w:styleId="Destaque-RedChar">
    <w:name w:val="Destaque - Red Char"/>
    <w:basedOn w:val="DestaqueChar"/>
    <w:link w:val="Destaque-Red"/>
    <w:rsid w:val="00370363"/>
    <w:rPr>
      <w:rFonts w:ascii="Calibri" w:eastAsiaTheme="majorEastAsia" w:hAnsi="Calibri" w:cstheme="majorBidi"/>
      <w:b/>
      <w:i/>
      <w:smallCaps/>
      <w:color w:val="FF0000"/>
      <w:spacing w:val="22"/>
      <w:sz w:val="24"/>
      <w:szCs w:val="32"/>
    </w:rPr>
  </w:style>
  <w:style w:type="paragraph" w:styleId="Commarcadores">
    <w:name w:val="List Bullet"/>
    <w:basedOn w:val="Normal"/>
    <w:uiPriority w:val="99"/>
    <w:unhideWhenUsed/>
    <w:rsid w:val="00C744F7"/>
    <w:pPr>
      <w:numPr>
        <w:numId w:val="6"/>
      </w:numPr>
      <w:contextualSpacing/>
    </w:pPr>
  </w:style>
  <w:style w:type="character" w:styleId="Hyperlink">
    <w:name w:val="Hyperlink"/>
    <w:uiPriority w:val="99"/>
    <w:rsid w:val="00EC7BE9"/>
    <w:rPr>
      <w:color w:val="000080"/>
      <w:u w:val="single"/>
    </w:rPr>
  </w:style>
  <w:style w:type="paragraph" w:customStyle="1" w:styleId="Defeito-Nvel1-Ttulo-Red">
    <w:name w:val="Defeito - Nível 1 - Título - Red"/>
    <w:basedOn w:val="Nvel3"/>
    <w:link w:val="Defeito-Nvel1-Ttulo-RedChar"/>
    <w:rsid w:val="00370363"/>
    <w:pPr>
      <w:numPr>
        <w:ilvl w:val="0"/>
        <w:numId w:val="10"/>
      </w:numPr>
    </w:pPr>
    <w:rPr>
      <w:b/>
      <w:i/>
      <w:iCs/>
      <w:caps/>
      <w:color w:val="FF0000"/>
    </w:rPr>
  </w:style>
  <w:style w:type="character" w:customStyle="1" w:styleId="Defeito-Nvel1-Ttulo-RedChar">
    <w:name w:val="Defeito - Nível 1 - Título - Red Char"/>
    <w:basedOn w:val="Nvel1-TtuloChar"/>
    <w:link w:val="Defeito-Nvel1-Ttulo-Red"/>
    <w:rsid w:val="00370363"/>
    <w:rPr>
      <w:rFonts w:ascii="Calibri" w:eastAsiaTheme="majorEastAsia" w:hAnsi="Calibri" w:cstheme="majorBidi"/>
      <w:b/>
      <w:i/>
      <w:iCs/>
      <w:caps/>
      <w:color w:val="FF0000"/>
      <w:sz w:val="24"/>
      <w:szCs w:val="40"/>
    </w:rPr>
  </w:style>
  <w:style w:type="paragraph" w:styleId="SemEspaamento">
    <w:name w:val="No Spacing"/>
    <w:uiPriority w:val="1"/>
    <w:qFormat/>
    <w:rsid w:val="00370363"/>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370363"/>
    <w:rPr>
      <w:i/>
      <w:color w:val="0000FF"/>
    </w:rPr>
  </w:style>
  <w:style w:type="character" w:customStyle="1" w:styleId="Destaque-AzulChar">
    <w:name w:val="Destaque - Azul Char"/>
    <w:basedOn w:val="DestaqueChar"/>
    <w:link w:val="Destaque-Azul"/>
    <w:rsid w:val="0037036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370363"/>
    <w:rPr>
      <w:i/>
      <w:color w:val="0000FF"/>
    </w:rPr>
  </w:style>
  <w:style w:type="character" w:customStyle="1" w:styleId="Nvel1-Ttulo-AzulChar">
    <w:name w:val="Nível 1 - Título - Azul Char"/>
    <w:basedOn w:val="Nvel1-TtuloChar"/>
    <w:link w:val="Nvel1-Ttulo-Azul"/>
    <w:rsid w:val="00370363"/>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370363"/>
    <w:rPr>
      <w:i/>
      <w:color w:val="FF0000"/>
    </w:rPr>
  </w:style>
  <w:style w:type="character" w:customStyle="1" w:styleId="Nvel1-Ttulo-RedChar">
    <w:name w:val="Nível 1 - Título - Red Char"/>
    <w:basedOn w:val="Nvel1-TtuloChar"/>
    <w:link w:val="Nvel1-Ttulo-Red"/>
    <w:rsid w:val="00370363"/>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370363"/>
    <w:rPr>
      <w:i/>
      <w:color w:val="0000FF"/>
    </w:rPr>
  </w:style>
  <w:style w:type="character" w:customStyle="1" w:styleId="Nvel1-Ttulo2-AzulChar">
    <w:name w:val="Nível 1 - Título 2 - Azul Char"/>
    <w:basedOn w:val="Nvel1-Ttulo2Char"/>
    <w:link w:val="Nvel1-Ttulo2-Azul"/>
    <w:rsid w:val="0037036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370363"/>
    <w:rPr>
      <w:i/>
      <w:color w:val="0000FF"/>
    </w:rPr>
  </w:style>
  <w:style w:type="character" w:customStyle="1" w:styleId="Nvel2-AzulChar">
    <w:name w:val="Nível 2 - Azul Char"/>
    <w:basedOn w:val="Nvel2Char"/>
    <w:link w:val="Nvel2-Azul"/>
    <w:rsid w:val="00370363"/>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370363"/>
    <w:rPr>
      <w:i/>
      <w:color w:val="0000FF"/>
    </w:rPr>
  </w:style>
  <w:style w:type="character" w:customStyle="1" w:styleId="Nvel3-AzulChar">
    <w:name w:val="Nível 3 - Azul Char"/>
    <w:basedOn w:val="Nvel3Char"/>
    <w:link w:val="Nvel3-Azul"/>
    <w:rsid w:val="00370363"/>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370363"/>
    <w:rPr>
      <w:i/>
      <w:color w:val="0000FF"/>
    </w:rPr>
  </w:style>
  <w:style w:type="character" w:customStyle="1" w:styleId="Nvel4-AzulChar">
    <w:name w:val="Nível 4 - Azul Char"/>
    <w:basedOn w:val="Nvel4Char"/>
    <w:link w:val="Nvel4-Azul"/>
    <w:rsid w:val="00370363"/>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370363"/>
    <w:rPr>
      <w:i/>
      <w:color w:val="0000FF"/>
    </w:rPr>
  </w:style>
  <w:style w:type="character" w:customStyle="1" w:styleId="Nvel5-AzulChar">
    <w:name w:val="Nível 5 - Azul Char"/>
    <w:basedOn w:val="Nvel5Char"/>
    <w:link w:val="Nvel5-Azul"/>
    <w:rsid w:val="00370363"/>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370363"/>
    <w:rPr>
      <w:i/>
      <w:color w:val="0000FF"/>
    </w:rPr>
  </w:style>
  <w:style w:type="character" w:customStyle="1" w:styleId="Ttulo-AzulSemNmeroChar">
    <w:name w:val="Título - Azul Sem Número Char"/>
    <w:basedOn w:val="Ttulo-SemNmeroChar"/>
    <w:link w:val="Ttulo-AzulSemNmero"/>
    <w:rsid w:val="00370363"/>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9F569-4BBC-4A84-A314-831A5F326E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100</TotalTime>
  <Pages>5</Pages>
  <Words>4486</Words>
  <Characters>24225</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PGM</dc:creator>
  <cp:keywords/>
  <dc:description/>
  <cp:lastModifiedBy>Perilio Barbosa Leite da Silva OAB-ES nº. 17.006</cp:lastModifiedBy>
  <cp:revision>28</cp:revision>
  <dcterms:created xsi:type="dcterms:W3CDTF">2024-10-22T18:18:00Z</dcterms:created>
  <dcterms:modified xsi:type="dcterms:W3CDTF">2025-08-19T14:03:00Z</dcterms:modified>
</cp:coreProperties>
</file>