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568DB" w14:textId="0474F357" w:rsidR="00297E45" w:rsidRPr="003269FA" w:rsidRDefault="00E3399D" w:rsidP="00297E45">
      <w:pPr>
        <w:pStyle w:val="NotaExplicativa0"/>
        <w:jc w:val="center"/>
      </w:pPr>
      <w:r w:rsidRPr="003269FA">
        <w:rPr>
          <w:rStyle w:val="Ttulo-SemNmeroChar"/>
        </w:rPr>
        <w:t>MINUTA</w:t>
      </w:r>
      <w:r w:rsidR="00297E45" w:rsidRPr="003269FA">
        <w:rPr>
          <w:rStyle w:val="Ttulo-SemNmeroChar"/>
        </w:rPr>
        <w:t xml:space="preserve"> DE TERMO DE</w:t>
      </w:r>
      <w:r w:rsidR="00297E45" w:rsidRPr="003269FA">
        <w:t xml:space="preserve"> </w:t>
      </w:r>
      <w:r w:rsidR="00297E45" w:rsidRPr="003269FA">
        <w:rPr>
          <w:rStyle w:val="Ttulo-SemNmeroChar"/>
        </w:rPr>
        <w:t>CONTRATO</w:t>
      </w:r>
    </w:p>
    <w:p w14:paraId="2D245D4C" w14:textId="77777777" w:rsidR="00297E45" w:rsidRPr="003269FA" w:rsidRDefault="00297E45" w:rsidP="00297E45">
      <w:pPr>
        <w:pStyle w:val="NotaExplicativa0"/>
        <w:jc w:val="center"/>
      </w:pPr>
      <w:r w:rsidRPr="003269FA">
        <w:rPr>
          <w:rStyle w:val="Ttulo-SemNmeroChar"/>
        </w:rPr>
        <w:t>LEI Nº 14.133, DE 1º DE ABRIL DE 2021</w:t>
      </w:r>
    </w:p>
    <w:p w14:paraId="671BE7E0" w14:textId="39004F76" w:rsidR="00297E45" w:rsidRPr="003269FA" w:rsidRDefault="00297E45" w:rsidP="00297E45">
      <w:pPr>
        <w:pStyle w:val="NotaExplicativa0"/>
        <w:jc w:val="center"/>
      </w:pPr>
      <w:r w:rsidRPr="003269FA">
        <w:rPr>
          <w:rStyle w:val="Ttulo-SemNmeroChar"/>
        </w:rPr>
        <w:t>OBRAS E SERVIÇOS DE ENGENHARIA – cONTRATAÇÃO dIRETA</w:t>
      </w:r>
    </w:p>
    <w:p w14:paraId="349B7037" w14:textId="02FD91DD" w:rsidR="00297E45" w:rsidRPr="003269FA" w:rsidRDefault="00297E45" w:rsidP="00297E45">
      <w:pPr>
        <w:pStyle w:val="NotaExplicativa0"/>
      </w:pPr>
      <w:r w:rsidRPr="003269FA">
        <w:rPr>
          <w:rStyle w:val="DestaqueChar"/>
        </w:rPr>
        <w:t>Orientações para uso desta minuta</w:t>
      </w:r>
      <w:r w:rsidRPr="003269FA">
        <w:t xml:space="preserve"> </w:t>
      </w:r>
      <w:r w:rsidRPr="003269FA">
        <w:rPr>
          <w:rStyle w:val="DestaqueChar"/>
        </w:rPr>
        <w:t>–</w:t>
      </w:r>
      <w:r w:rsidRPr="003269FA">
        <w:t xml:space="preserve"> </w:t>
      </w:r>
      <w:r w:rsidR="00497750" w:rsidRPr="003269FA">
        <w:rPr>
          <w:rStyle w:val="Destaque-RedChar"/>
          <w:i w:val="0"/>
          <w:iCs/>
        </w:rPr>
        <w:t>Leitura Obrigatória</w:t>
      </w:r>
    </w:p>
    <w:p w14:paraId="26712592" w14:textId="77777777" w:rsidR="009C4991" w:rsidRPr="003269FA" w:rsidRDefault="009C4991" w:rsidP="009C4991">
      <w:pPr>
        <w:pStyle w:val="NotaExplicativa0"/>
      </w:pPr>
      <w:r w:rsidRPr="003269FA">
        <w:t xml:space="preserve">A presente minuta de Contrato procura fornecer um ponto de partida para a definição do objeto e condições da contratação. </w:t>
      </w:r>
      <w:r w:rsidRPr="003269FA">
        <w:rPr>
          <w:rStyle w:val="DestaqueChar"/>
        </w:rPr>
        <w:t>As cláusulas contidas nos modelos de minuta contratual, ao contrário do TR, foram feitas para sofrerem poucas alterações</w:t>
      </w:r>
      <w:r w:rsidRPr="003269FA">
        <w:t>. No entanto, havendo a necessidade de modificações, remanesce plenamente possível assim proceder.</w:t>
      </w:r>
    </w:p>
    <w:p w14:paraId="632C8E70" w14:textId="0A920F9B" w:rsidR="00F50544" w:rsidRPr="003269FA" w:rsidRDefault="00F50544" w:rsidP="00297E45">
      <w:pPr>
        <w:pStyle w:val="NotaExplicativa0"/>
      </w:pPr>
      <w:r w:rsidRPr="003269FA">
        <w:t xml:space="preserve">Alguns itens receberam notas explicativas destacadas para compreensão do agente ou setor responsável pela elaboração das minutas referentes à </w:t>
      </w:r>
      <w:r w:rsidR="00FF7C91" w:rsidRPr="003269FA">
        <w:t>contratação</w:t>
      </w:r>
      <w:r w:rsidRPr="003269FA">
        <w:t>, que deverão ser suprimidas quando da finalização do documento.</w:t>
      </w:r>
    </w:p>
    <w:p w14:paraId="3F614171" w14:textId="29FEFA97" w:rsidR="00F50544" w:rsidRPr="003269FA" w:rsidRDefault="00F50544" w:rsidP="00297E45">
      <w:pPr>
        <w:pStyle w:val="NotaExplicativa0"/>
      </w:pPr>
      <w:r w:rsidRPr="003269FA">
        <w:t xml:space="preserve">Sistema de Cores: Para facilitar o ajuste do </w:t>
      </w:r>
      <w:r w:rsidR="008C7886" w:rsidRPr="003269FA">
        <w:t>contrato</w:t>
      </w:r>
      <w:r w:rsidRPr="003269FA">
        <w:t xml:space="preserve"> ao tipo de contratação, algumas cláusulas foram destacadas com cores distintas, devendo ser removidas ou mantidas em cada caso da seguinte forma:</w:t>
      </w:r>
    </w:p>
    <w:p w14:paraId="11187554" w14:textId="5150FB70" w:rsidR="00F50544" w:rsidRPr="003269FA" w:rsidRDefault="00F50544" w:rsidP="00297E45">
      <w:pPr>
        <w:pStyle w:val="NotaExplicativa0"/>
      </w:pPr>
      <w:r w:rsidRPr="003269FA">
        <w:rPr>
          <w:bCs/>
        </w:rPr>
        <w:t xml:space="preserve">- Os itens </w:t>
      </w:r>
      <w:r w:rsidR="00800F4B" w:rsidRPr="003269FA">
        <w:rPr>
          <w:bCs/>
        </w:rPr>
        <w:t>com redação</w:t>
      </w:r>
      <w:r w:rsidRPr="003269FA">
        <w:rPr>
          <w:bCs/>
        </w:rPr>
        <w:t xml:space="preserve"> em </w:t>
      </w:r>
      <w:r w:rsidRPr="003269FA">
        <w:rPr>
          <w:rStyle w:val="Destaque-RedChar"/>
        </w:rPr>
        <w:t>vermelho itálico</w:t>
      </w:r>
      <w:r w:rsidRPr="003269FA">
        <w:rPr>
          <w:bCs/>
          <w:color w:val="FF0000"/>
        </w:rPr>
        <w:t xml:space="preserve"> </w:t>
      </w:r>
      <w:r w:rsidRPr="003269FA">
        <w:rPr>
          <w:bCs/>
        </w:rPr>
        <w:t>devem ser preenchidos ou adotados pelo órgão ou entidade pública contratante segundo critérios de oportunidade e conveniência</w:t>
      </w:r>
      <w:r w:rsidRPr="003269FA">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3834F46" w14:textId="2A537167" w:rsidR="00800F4B" w:rsidRPr="003269FA" w:rsidRDefault="00800F4B" w:rsidP="00800F4B">
      <w:pPr>
        <w:pStyle w:val="NotaExplicativa0"/>
      </w:pPr>
      <w:r w:rsidRPr="003269FA">
        <w:t xml:space="preserve">- A redação em </w:t>
      </w:r>
      <w:r w:rsidRPr="003269FA">
        <w:rPr>
          <w:rStyle w:val="DestaqueChar"/>
          <w:i/>
          <w:iCs/>
          <w:color w:val="0000FF"/>
        </w:rPr>
        <w:t>azul itálico</w:t>
      </w:r>
      <w:r w:rsidRPr="003269FA">
        <w:t xml:space="preserve">, acompanhada da conjunção </w:t>
      </w:r>
      <w:r w:rsidRPr="003269FA">
        <w:rPr>
          <w:rStyle w:val="OUChar0"/>
        </w:rPr>
        <w:t>OU</w:t>
      </w:r>
      <w:r w:rsidRPr="003269FA">
        <w:t xml:space="preserve">, indica existência de opções alternativas a serem adotadas </w:t>
      </w:r>
      <w:r w:rsidR="008327D3" w:rsidRPr="003269FA">
        <w:t xml:space="preserve">de acordo com o </w:t>
      </w:r>
      <w:r w:rsidRPr="003269FA">
        <w:t>caso concreto. As opções são excludentes, devendo ser excluídas aquela(s) não contemplada(s).</w:t>
      </w:r>
    </w:p>
    <w:p w14:paraId="5EBAD50D" w14:textId="77777777" w:rsidR="009C4991" w:rsidRPr="003269FA" w:rsidRDefault="009C4991" w:rsidP="009C4991">
      <w:pPr>
        <w:pStyle w:val="NotaExplicativa0"/>
      </w:pPr>
      <w:r w:rsidRPr="003269FA">
        <w:t xml:space="preserve">- A redação em </w:t>
      </w:r>
      <w:r w:rsidRPr="003269FA">
        <w:rPr>
          <w:rStyle w:val="DestaqueChar"/>
        </w:rPr>
        <w:t>preto</w:t>
      </w:r>
      <w:r w:rsidRPr="003269FA">
        <w:t xml:space="preserve"> consiste no que se espera ser invariável. Ela até pode sofrer modificações a depender do caso concreto, mas não são disposições feitas para variar. Por essa razão, </w:t>
      </w:r>
      <w:r w:rsidRPr="003269FA">
        <w:rPr>
          <w:rStyle w:val="DestaqueChar"/>
        </w:rPr>
        <w:t>quaisquer modificações nas partes em preto, sem marcação de itálico, devem necessariamente ser justificadas nos autos</w:t>
      </w:r>
      <w:r w:rsidRPr="003269FA">
        <w:t>, sem prejuízo de eventual consulta ao órgão de assessoramento jurídico respectivo, a depender da matéria.</w:t>
      </w:r>
    </w:p>
    <w:p w14:paraId="1A5BF2A2" w14:textId="77777777" w:rsidR="004C7BC3" w:rsidRPr="003269FA" w:rsidRDefault="004C7BC3" w:rsidP="004C7BC3">
      <w:pPr>
        <w:pStyle w:val="NotaExplicativa0"/>
      </w:pPr>
      <w:bookmarkStart w:id="0" w:name="_Hlk194049669"/>
      <w:r w:rsidRPr="003269FA">
        <w:t xml:space="preserve">- Os trechos destacados em </w:t>
      </w:r>
      <w:r w:rsidRPr="003269FA">
        <w:rPr>
          <w:rStyle w:val="DestaqueChar"/>
          <w:highlight w:val="yellow"/>
        </w:rPr>
        <w:t>amarelo</w:t>
      </w:r>
      <w:r w:rsidRPr="003269FA">
        <w:t xml:space="preserve"> são as alterações/inclusões realizadas na última atualização.</w:t>
      </w:r>
    </w:p>
    <w:bookmarkEnd w:id="0"/>
    <w:p w14:paraId="408C4803" w14:textId="77777777" w:rsidR="009C4991" w:rsidRPr="003269FA" w:rsidRDefault="009C4991" w:rsidP="009C4991">
      <w:pPr>
        <w:pStyle w:val="NotaExplicativa0"/>
      </w:pPr>
      <w:r w:rsidRPr="003269FA">
        <w:t xml:space="preserve">As referências a itens se atualizam </w:t>
      </w:r>
      <w:r w:rsidRPr="003269FA">
        <w:rPr>
          <w:rStyle w:val="DestaqueChar"/>
        </w:rPr>
        <w:t>automaticamente, basta visualizar o documento como se fosse imprimir</w:t>
      </w:r>
      <w:r w:rsidRPr="003269FA">
        <w:t xml:space="preserve">. </w:t>
      </w:r>
      <w:r w:rsidRPr="003269FA">
        <w:rPr>
          <w:rStyle w:val="Destaque-RedChar"/>
        </w:rPr>
        <w:t xml:space="preserve">ATENÇÃO: </w:t>
      </w:r>
      <w:r w:rsidRPr="003269FA">
        <w:t>Se algum item que está referenciado em outro parte do documento for excluído, no local irá aparecer a frase “</w:t>
      </w:r>
      <w:r w:rsidRPr="003269FA">
        <w:rPr>
          <w:b/>
          <w:bCs/>
        </w:rPr>
        <w:t>Erro! Fonte de referência não encontrada.</w:t>
      </w:r>
      <w:r w:rsidRPr="003269FA">
        <w:t>”, devendo ser corrigido antes da finalização do documento.</w:t>
      </w:r>
    </w:p>
    <w:p w14:paraId="60B37155" w14:textId="77777777" w:rsidR="009C4991" w:rsidRPr="003269FA" w:rsidRDefault="009C4991" w:rsidP="009C4991">
      <w:pPr>
        <w:pStyle w:val="NotaExplicativa0"/>
      </w:pPr>
      <w:r w:rsidRPr="003269FA">
        <w:rPr>
          <w:rStyle w:val="DestaqueChar"/>
        </w:rPr>
        <w:t>Deve ser indicado no processo a data e hora em que a minuta foi extraída do site da Prefeitura, em especial ao encaminhar o feito para análise jurídica</w:t>
      </w:r>
      <w:r w:rsidRPr="003269FA">
        <w:t>. Essa indicação pode ocorrer expressamente no despacho de encaminhamento. É um dado importante já que indica qual o parâmetro a ser utilizado em eventual checagem.</w:t>
      </w:r>
    </w:p>
    <w:p w14:paraId="7B087B15" w14:textId="50129612" w:rsidR="00297E45" w:rsidRPr="003269FA" w:rsidRDefault="00297E45" w:rsidP="00297E45">
      <w:pPr>
        <w:pStyle w:val="Ttulo-SemNmero"/>
        <w:rPr>
          <w:rFonts w:eastAsia="Times New Roman"/>
        </w:rPr>
      </w:pPr>
      <w:r w:rsidRPr="003269FA">
        <w:t>Contrato Admin</w:t>
      </w:r>
      <w:r w:rsidR="00F32872">
        <w:t>I</w:t>
      </w:r>
      <w:r w:rsidRPr="003269FA">
        <w:t>strativo</w:t>
      </w:r>
    </w:p>
    <w:p w14:paraId="1CC5F627" w14:textId="0E414C55" w:rsidR="00F32872" w:rsidRDefault="00F32872" w:rsidP="00F32872">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lastRenderedPageBreak/>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6E254F">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7181048A" w14:textId="77777777" w:rsidR="00F32872" w:rsidRPr="00C15D4C" w:rsidRDefault="00F32872" w:rsidP="00F32872">
      <w:pPr>
        <w:spacing w:before="120" w:afterLines="120" w:after="288"/>
        <w:jc w:val="center"/>
        <w:rPr>
          <w:rFonts w:asciiTheme="majorHAnsi" w:hAnsiTheme="majorHAnsi" w:cstheme="majorHAnsi"/>
          <w:bCs/>
          <w:color w:val="000000"/>
          <w:szCs w:val="24"/>
        </w:rPr>
      </w:pPr>
      <w:r w:rsidRPr="00C15D4C">
        <w:rPr>
          <w:rFonts w:asciiTheme="majorHAnsi" w:hAnsiTheme="majorHAnsi" w:cstheme="majorHAnsi"/>
          <w:bCs/>
          <w:szCs w:val="24"/>
        </w:rPr>
        <w:t xml:space="preserve">Id. </w:t>
      </w:r>
      <w:proofErr w:type="spellStart"/>
      <w:r w:rsidRPr="00C15D4C">
        <w:rPr>
          <w:rFonts w:asciiTheme="majorHAnsi" w:hAnsiTheme="majorHAnsi" w:cstheme="majorHAnsi"/>
          <w:bCs/>
          <w:szCs w:val="24"/>
        </w:rPr>
        <w:t>CidadES</w:t>
      </w:r>
      <w:proofErr w:type="spellEnd"/>
      <w:r w:rsidRPr="00C15D4C">
        <w:rPr>
          <w:rFonts w:asciiTheme="majorHAnsi" w:hAnsiTheme="majorHAnsi" w:cstheme="majorHAnsi"/>
          <w:bCs/>
          <w:szCs w:val="24"/>
        </w:rPr>
        <w:t xml:space="preserve"> nº </w:t>
      </w:r>
      <w:r w:rsidRPr="00C15D4C">
        <w:rPr>
          <w:rFonts w:asciiTheme="majorHAnsi" w:hAnsiTheme="majorHAnsi" w:cstheme="majorHAnsi"/>
          <w:bCs/>
          <w:color w:val="FF0000"/>
          <w:szCs w:val="24"/>
        </w:rPr>
        <w:t>..........................</w:t>
      </w:r>
    </w:p>
    <w:p w14:paraId="77E2D6FB" w14:textId="77777777" w:rsidR="00297E45" w:rsidRPr="003269FA" w:rsidRDefault="00297E45" w:rsidP="00297E45">
      <w:pPr>
        <w:pStyle w:val="NotaExplicativa0"/>
        <w:rPr>
          <w:bCs/>
        </w:rPr>
      </w:pPr>
      <w:r w:rsidRPr="003269FA">
        <w:rPr>
          <w:rStyle w:val="DestaqueChar"/>
        </w:rPr>
        <w:t>Nota Explicativa:</w:t>
      </w:r>
      <w:r w:rsidRPr="003269FA">
        <w:rPr>
          <w:b/>
        </w:rPr>
        <w:t xml:space="preserve"> </w:t>
      </w:r>
      <w:r w:rsidRPr="003269FA">
        <w:t xml:space="preserve">Trata-se do código de identificação da contratação no </w:t>
      </w:r>
      <w:proofErr w:type="spellStart"/>
      <w:r w:rsidRPr="003269FA">
        <w:t>CidadES</w:t>
      </w:r>
      <w:proofErr w:type="spellEnd"/>
      <w:r w:rsidRPr="003269FA">
        <w:t>, conforme determina o Anexo VI da Instrução Normativa TC nº 68, de 08 de dezembro de 2020.</w:t>
      </w:r>
    </w:p>
    <w:p w14:paraId="545E5637" w14:textId="77777777" w:rsidR="00297E45" w:rsidRPr="003269FA" w:rsidRDefault="00297E45" w:rsidP="00297E45">
      <w:pPr>
        <w:pStyle w:val="Prembulo"/>
        <w:spacing w:before="120" w:afterLines="120" w:after="288" w:line="312" w:lineRule="auto"/>
        <w:rPr>
          <w:rFonts w:asciiTheme="majorHAnsi" w:hAnsiTheme="majorHAnsi" w:cstheme="majorHAnsi"/>
          <w:bCs w:val="0"/>
          <w:sz w:val="24"/>
          <w:szCs w:val="24"/>
        </w:rPr>
      </w:pPr>
      <w:r w:rsidRPr="003269FA">
        <w:rPr>
          <w:rFonts w:asciiTheme="majorHAnsi" w:hAnsiTheme="majorHAnsi" w:cstheme="majorHAnsi"/>
          <w:bCs w:val="0"/>
          <w:sz w:val="24"/>
          <w:szCs w:val="24"/>
        </w:rPr>
        <w:t xml:space="preserve">CONTRATO ADMINISTRATIVO Nº </w:t>
      </w:r>
      <w:r w:rsidRPr="003269FA">
        <w:rPr>
          <w:rFonts w:asciiTheme="majorHAnsi" w:hAnsiTheme="majorHAnsi" w:cstheme="majorHAnsi"/>
          <w:bCs w:val="0"/>
          <w:color w:val="FF0000"/>
          <w:sz w:val="24"/>
          <w:szCs w:val="24"/>
        </w:rPr>
        <w:t>......../....</w:t>
      </w:r>
      <w:r w:rsidRPr="003269FA">
        <w:rPr>
          <w:rFonts w:asciiTheme="majorHAnsi" w:hAnsiTheme="majorHAnsi" w:cstheme="majorHAnsi"/>
          <w:bCs w:val="0"/>
          <w:sz w:val="24"/>
          <w:szCs w:val="24"/>
        </w:rPr>
        <w:t xml:space="preserve">, QUE FAZEM ENTRE SI O MUNICÍPIO DE IRUPI E </w:t>
      </w:r>
      <w:r w:rsidRPr="003269FA">
        <w:rPr>
          <w:rFonts w:asciiTheme="majorHAnsi" w:hAnsiTheme="majorHAnsi" w:cstheme="majorHAnsi"/>
          <w:bCs w:val="0"/>
          <w:color w:val="FF0000"/>
          <w:sz w:val="24"/>
          <w:szCs w:val="24"/>
        </w:rPr>
        <w:t>.............................................................</w:t>
      </w:r>
      <w:r w:rsidRPr="003269FA">
        <w:rPr>
          <w:rFonts w:asciiTheme="majorHAnsi" w:hAnsiTheme="majorHAnsi" w:cstheme="majorHAnsi"/>
          <w:bCs w:val="0"/>
          <w:sz w:val="24"/>
          <w:szCs w:val="24"/>
        </w:rPr>
        <w:t xml:space="preserve"> </w:t>
      </w:r>
    </w:p>
    <w:p w14:paraId="421E5FB6" w14:textId="77777777" w:rsidR="00297E45" w:rsidRPr="003269FA" w:rsidRDefault="00297E45" w:rsidP="00297E45">
      <w:pPr>
        <w:pStyle w:val="NotaExplicativa0"/>
        <w:ind w:left="4248"/>
      </w:pPr>
      <w:r w:rsidRPr="003269FA">
        <w:rPr>
          <w:rStyle w:val="DestaqueChar"/>
        </w:rPr>
        <w:t>Nota Explicativa:</w:t>
      </w:r>
      <w:r w:rsidRPr="003269FA">
        <w:rPr>
          <w:b/>
        </w:rPr>
        <w:t xml:space="preserve"> </w:t>
      </w:r>
      <w:r w:rsidRPr="003269FA">
        <w:t>Caso sejam utilizados recursos de algum fundo, incluir o mesmo na ementa.</w:t>
      </w:r>
    </w:p>
    <w:p w14:paraId="6C3FBD57" w14:textId="3464A0C3" w:rsidR="009D6761" w:rsidRPr="003269FA" w:rsidRDefault="00297E45" w:rsidP="009D6761">
      <w:pPr>
        <w:spacing w:before="120" w:afterLines="120" w:after="288"/>
        <w:ind w:firstLine="567"/>
        <w:rPr>
          <w:rFonts w:asciiTheme="majorHAnsi" w:eastAsia="Arial" w:hAnsiTheme="majorHAnsi" w:cstheme="majorHAnsi"/>
          <w:sz w:val="20"/>
          <w:szCs w:val="20"/>
        </w:rPr>
      </w:pPr>
      <w:r w:rsidRPr="003269FA">
        <w:rPr>
          <w:rFonts w:asciiTheme="majorHAnsi" w:eastAsia="Arial" w:hAnsiTheme="majorHAnsi" w:cstheme="majorHAnsi"/>
          <w:iCs/>
          <w:szCs w:val="24"/>
        </w:rPr>
        <w:t xml:space="preserve">O </w:t>
      </w:r>
      <w:r w:rsidRPr="003269FA">
        <w:rPr>
          <w:rFonts w:asciiTheme="majorHAnsi" w:eastAsia="Arial" w:hAnsiTheme="majorHAnsi" w:cstheme="majorHAnsi"/>
          <w:b/>
          <w:iCs/>
          <w:szCs w:val="24"/>
        </w:rPr>
        <w:t>MUNICÍPIO DE IRUPI</w:t>
      </w:r>
      <w:r w:rsidRPr="003269FA">
        <w:rPr>
          <w:rFonts w:asciiTheme="majorHAnsi" w:eastAsia="Arial" w:hAnsiTheme="majorHAnsi" w:cstheme="majorHAnsi"/>
          <w:iCs/>
          <w:szCs w:val="24"/>
        </w:rPr>
        <w:t>,</w:t>
      </w:r>
      <w:r w:rsidRPr="003269FA">
        <w:rPr>
          <w:rFonts w:asciiTheme="majorHAnsi" w:eastAsia="Arial" w:hAnsiTheme="majorHAnsi" w:cstheme="majorHAnsi"/>
          <w:szCs w:val="24"/>
        </w:rPr>
        <w:t xml:space="preserve"> pessoa jurídica de direito público interno, com sede na Rua Jalmas Gomes de Freitas, 151, Centro, na cidade de Irupi, Estado do Espírito Santo, inscrito no CNPJ sob o nº 3</w:t>
      </w:r>
      <w:r w:rsidRPr="003269FA">
        <w:rPr>
          <w:rFonts w:asciiTheme="majorHAnsi" w:eastAsia="Arial" w:hAnsiTheme="majorHAnsi" w:cstheme="majorHAnsi"/>
          <w:bCs/>
          <w:szCs w:val="24"/>
        </w:rPr>
        <w:t>6.403.954/0001-92</w:t>
      </w:r>
      <w:r w:rsidRPr="003269FA">
        <w:rPr>
          <w:rFonts w:asciiTheme="majorHAnsi" w:eastAsia="Arial" w:hAnsiTheme="majorHAnsi" w:cstheme="majorHAnsi"/>
          <w:szCs w:val="24"/>
        </w:rPr>
        <w:t xml:space="preserve">, neste ato representado(a) pelo(a) Prefeito(a) Municipal </w:t>
      </w:r>
      <w:proofErr w:type="spellStart"/>
      <w:r w:rsidRPr="003269FA">
        <w:rPr>
          <w:rFonts w:asciiTheme="majorHAnsi" w:eastAsia="Arial" w:hAnsiTheme="majorHAnsi" w:cstheme="majorHAnsi"/>
          <w:szCs w:val="24"/>
        </w:rPr>
        <w:t>Sr</w:t>
      </w:r>
      <w:proofErr w:type="spellEnd"/>
      <w:r w:rsidRPr="003269FA">
        <w:rPr>
          <w:rFonts w:asciiTheme="majorHAnsi" w:eastAsia="Arial" w:hAnsiTheme="majorHAnsi" w:cstheme="majorHAnsi"/>
          <w:szCs w:val="24"/>
        </w:rPr>
        <w:t>(a).</w:t>
      </w:r>
      <w:r w:rsidRPr="003269FA">
        <w:rPr>
          <w:rFonts w:asciiTheme="majorHAnsi" w:eastAsia="Arial" w:hAnsiTheme="majorHAnsi" w:cstheme="majorHAnsi"/>
          <w:color w:val="FF0000"/>
          <w:szCs w:val="24"/>
        </w:rPr>
        <w:t xml:space="preserve"> ................................</w:t>
      </w:r>
      <w:r w:rsidRPr="003269FA">
        <w:rPr>
          <w:rFonts w:asciiTheme="majorHAnsi" w:eastAsia="Arial" w:hAnsiTheme="majorHAnsi" w:cstheme="majorHAnsi"/>
          <w:szCs w:val="24"/>
        </w:rPr>
        <w:t xml:space="preserve">, doravante denominado CONTRATANTE, e o(a) </w:t>
      </w:r>
      <w:r w:rsidRPr="003269FA">
        <w:rPr>
          <w:rFonts w:asciiTheme="majorHAnsi" w:eastAsia="Arial" w:hAnsiTheme="majorHAnsi" w:cstheme="majorHAnsi"/>
          <w:b/>
          <w:i/>
          <w:color w:val="FF0000"/>
          <w:szCs w:val="24"/>
        </w:rPr>
        <w:t>XXXXXXXXXXXXXX</w:t>
      </w:r>
      <w:r w:rsidRPr="003269FA">
        <w:rPr>
          <w:rFonts w:asciiTheme="majorHAnsi" w:eastAsia="Arial" w:hAnsiTheme="majorHAnsi" w:cstheme="majorHAnsi"/>
          <w:i/>
          <w:color w:val="FF0000"/>
          <w:szCs w:val="24"/>
        </w:rPr>
        <w:t>,</w:t>
      </w:r>
      <w:r w:rsidRPr="003269FA">
        <w:rPr>
          <w:rFonts w:asciiTheme="majorHAnsi" w:eastAsia="Arial" w:hAnsiTheme="majorHAnsi" w:cstheme="majorHAnsi"/>
          <w:i/>
          <w:szCs w:val="24"/>
        </w:rPr>
        <w:t xml:space="preserve"> </w:t>
      </w:r>
      <w:r w:rsidRPr="003269FA">
        <w:rPr>
          <w:rFonts w:asciiTheme="majorHAnsi" w:eastAsia="Arial" w:hAnsiTheme="majorHAnsi" w:cstheme="majorHAnsi"/>
          <w:i/>
          <w:iCs/>
          <w:color w:val="FF0000"/>
          <w:szCs w:val="24"/>
        </w:rPr>
        <w:t>inscrito(a) no CNPJ/MF sob o nº ............................, sediado(a) na</w:t>
      </w:r>
      <w:r w:rsidRPr="003269FA">
        <w:rPr>
          <w:rFonts w:asciiTheme="majorHAnsi" w:eastAsia="Arial" w:hAnsiTheme="majorHAnsi" w:cstheme="majorHAnsi"/>
          <w:i/>
          <w:szCs w:val="24"/>
        </w:rPr>
        <w:t xml:space="preserve"> </w:t>
      </w:r>
      <w:r w:rsidRPr="003269FA">
        <w:rPr>
          <w:rFonts w:asciiTheme="majorHAnsi" w:eastAsia="Arial" w:hAnsiTheme="majorHAnsi" w:cstheme="majorHAnsi"/>
          <w:i/>
          <w:color w:val="FF0000"/>
          <w:szCs w:val="24"/>
        </w:rPr>
        <w:t>...................................</w:t>
      </w:r>
      <w:r w:rsidRPr="003269FA">
        <w:rPr>
          <w:rFonts w:asciiTheme="majorHAnsi" w:eastAsia="Arial" w:hAnsiTheme="majorHAnsi" w:cstheme="majorHAnsi"/>
          <w:szCs w:val="24"/>
        </w:rPr>
        <w:t xml:space="preserve">, doravante designado CONTRATADO, </w:t>
      </w:r>
      <w:r w:rsidRPr="003269FA">
        <w:rPr>
          <w:rFonts w:asciiTheme="majorHAnsi" w:eastAsia="Arial" w:hAnsiTheme="majorHAnsi" w:cstheme="majorHAnsi"/>
          <w:i/>
          <w:iCs/>
          <w:color w:val="FF0000"/>
          <w:szCs w:val="24"/>
        </w:rPr>
        <w:t>neste ato representado(a) por</w:t>
      </w:r>
      <w:r w:rsidRPr="003269FA">
        <w:rPr>
          <w:rFonts w:asciiTheme="majorHAnsi" w:eastAsia="Arial" w:hAnsiTheme="majorHAnsi" w:cstheme="majorHAnsi"/>
          <w:i/>
          <w:color w:val="FF0000"/>
          <w:szCs w:val="24"/>
        </w:rPr>
        <w:t xml:space="preserve"> </w:t>
      </w:r>
      <w:r w:rsidRPr="003269FA">
        <w:rPr>
          <w:rFonts w:asciiTheme="majorHAnsi" w:eastAsia="Arial" w:hAnsiTheme="majorHAnsi" w:cstheme="majorHAnsi"/>
          <w:i/>
          <w:szCs w:val="24"/>
        </w:rPr>
        <w:t xml:space="preserve">.................................. </w:t>
      </w:r>
      <w:r w:rsidRPr="003269FA">
        <w:rPr>
          <w:rFonts w:asciiTheme="majorHAnsi" w:eastAsia="Arial" w:hAnsiTheme="majorHAnsi" w:cstheme="majorHAnsi"/>
          <w:i/>
          <w:color w:val="FF0000"/>
          <w:szCs w:val="24"/>
        </w:rPr>
        <w:t>(nome e função no contratado)</w:t>
      </w:r>
      <w:r w:rsidRPr="003269FA">
        <w:rPr>
          <w:rFonts w:asciiTheme="majorHAnsi" w:eastAsia="Arial" w:hAnsiTheme="majorHAnsi" w:cstheme="majorHAnsi"/>
          <w:i/>
          <w:szCs w:val="24"/>
        </w:rPr>
        <w:t xml:space="preserve">, </w:t>
      </w:r>
      <w:r w:rsidR="00800F4B" w:rsidRPr="003269FA">
        <w:rPr>
          <w:rFonts w:asciiTheme="majorHAnsi" w:eastAsia="Arial" w:hAnsiTheme="majorHAnsi" w:cstheme="majorHAnsi"/>
          <w:i/>
          <w:iCs/>
          <w:color w:val="0000FF"/>
          <w:szCs w:val="24"/>
        </w:rPr>
        <w:t xml:space="preserve">conforme atos constitutivos da empresa </w:t>
      </w:r>
      <w:r w:rsidR="00800F4B" w:rsidRPr="003269FA">
        <w:rPr>
          <w:rStyle w:val="OUChar0"/>
        </w:rPr>
        <w:t>OU</w:t>
      </w:r>
      <w:r w:rsidR="00800F4B" w:rsidRPr="003269FA">
        <w:rPr>
          <w:rFonts w:asciiTheme="majorHAnsi" w:eastAsia="Arial" w:hAnsiTheme="majorHAnsi" w:cstheme="majorHAnsi"/>
          <w:i/>
          <w:iCs/>
          <w:color w:val="0000FF"/>
          <w:sz w:val="20"/>
          <w:szCs w:val="24"/>
        </w:rPr>
        <w:t xml:space="preserve"> </w:t>
      </w:r>
      <w:r w:rsidR="00800F4B" w:rsidRPr="003269FA">
        <w:rPr>
          <w:rFonts w:asciiTheme="majorHAnsi" w:eastAsia="Arial" w:hAnsiTheme="majorHAnsi" w:cstheme="majorHAnsi"/>
          <w:i/>
          <w:iCs/>
          <w:color w:val="0000FF"/>
          <w:szCs w:val="24"/>
        </w:rPr>
        <w:t>procuração apresentada nos autos</w:t>
      </w:r>
      <w:r w:rsidR="00800F4B" w:rsidRPr="003269FA">
        <w:rPr>
          <w:rFonts w:asciiTheme="majorHAnsi" w:eastAsia="Arial" w:hAnsiTheme="majorHAnsi" w:cstheme="majorHAnsi"/>
          <w:szCs w:val="24"/>
        </w:rPr>
        <w:t>,</w:t>
      </w:r>
      <w:r w:rsidRPr="003269FA">
        <w:rPr>
          <w:rFonts w:asciiTheme="majorHAnsi" w:eastAsia="Arial" w:hAnsiTheme="majorHAnsi" w:cstheme="majorHAnsi"/>
          <w:iCs/>
          <w:color w:val="FF0000"/>
          <w:szCs w:val="24"/>
        </w:rPr>
        <w:t xml:space="preserve"> </w:t>
      </w:r>
      <w:r w:rsidRPr="003269FA">
        <w:rPr>
          <w:rFonts w:asciiTheme="majorHAnsi" w:eastAsia="Arial" w:hAnsiTheme="majorHAnsi" w:cstheme="majorHAnsi"/>
          <w:szCs w:val="24"/>
        </w:rPr>
        <w:t xml:space="preserve">tendo em vista o que consta no Processo Administrativo nº </w:t>
      </w:r>
      <w:r w:rsidRPr="003269FA">
        <w:rPr>
          <w:rFonts w:asciiTheme="majorHAnsi" w:eastAsia="Arial" w:hAnsiTheme="majorHAnsi" w:cstheme="majorHAnsi"/>
          <w:color w:val="FF0000"/>
          <w:szCs w:val="24"/>
        </w:rPr>
        <w:t xml:space="preserve">.............................. </w:t>
      </w:r>
      <w:r w:rsidRPr="003269FA">
        <w:rPr>
          <w:rFonts w:asciiTheme="majorHAnsi" w:eastAsia="Arial" w:hAnsiTheme="majorHAnsi" w:cstheme="majorHAnsi"/>
          <w:szCs w:val="24"/>
        </w:rPr>
        <w:t xml:space="preserve">e em observância às disposições da </w:t>
      </w:r>
      <w:hyperlink r:id="rId8" w:history="1">
        <w:r w:rsidRPr="003269FA">
          <w:rPr>
            <w:rFonts w:asciiTheme="majorHAnsi" w:eastAsia="Arial" w:hAnsiTheme="majorHAnsi" w:cstheme="majorHAnsi"/>
            <w:szCs w:val="24"/>
          </w:rPr>
          <w:t>Lei nº 14.133, de 1º de abril de 2021</w:t>
        </w:r>
      </w:hyperlink>
      <w:r w:rsidRPr="003269FA">
        <w:rPr>
          <w:rFonts w:asciiTheme="majorHAnsi" w:eastAsia="Arial" w:hAnsiTheme="majorHAnsi" w:cstheme="majorHAnsi"/>
          <w:szCs w:val="24"/>
        </w:rPr>
        <w:t xml:space="preserve">, e demais legislação aplicável, resolvem celebrar o presente Termo de Contrato, decorrente </w:t>
      </w:r>
      <w:r w:rsidR="00143F9C" w:rsidRPr="003269FA">
        <w:rPr>
          <w:rFonts w:asciiTheme="majorHAnsi" w:eastAsia="Arial" w:hAnsiTheme="majorHAnsi" w:cstheme="majorHAnsi"/>
          <w:szCs w:val="24"/>
        </w:rPr>
        <w:t xml:space="preserve">da </w:t>
      </w:r>
      <w:r w:rsidR="00143F9C" w:rsidRPr="003269FA">
        <w:rPr>
          <w:rFonts w:asciiTheme="majorHAnsi" w:eastAsia="Arial" w:hAnsiTheme="majorHAnsi" w:cstheme="majorHAnsi"/>
          <w:i/>
          <w:iCs/>
          <w:color w:val="0000FF"/>
          <w:szCs w:val="24"/>
        </w:rPr>
        <w:t>Dispensa de Licitação</w:t>
      </w:r>
      <w:r w:rsidR="00143F9C" w:rsidRPr="003269FA">
        <w:rPr>
          <w:rFonts w:asciiTheme="majorHAnsi" w:eastAsia="Arial" w:hAnsiTheme="majorHAnsi" w:cstheme="majorHAnsi"/>
          <w:color w:val="0000FF"/>
          <w:szCs w:val="24"/>
        </w:rPr>
        <w:t xml:space="preserve"> </w:t>
      </w:r>
      <w:r w:rsidR="00143F9C" w:rsidRPr="003269FA">
        <w:rPr>
          <w:rStyle w:val="OUChar0"/>
        </w:rPr>
        <w:t>OU</w:t>
      </w:r>
      <w:r w:rsidR="00143F9C" w:rsidRPr="003269FA">
        <w:rPr>
          <w:rFonts w:asciiTheme="majorHAnsi" w:eastAsia="Arial" w:hAnsiTheme="majorHAnsi" w:cstheme="majorHAnsi"/>
          <w:color w:val="0000FF"/>
          <w:szCs w:val="24"/>
        </w:rPr>
        <w:t xml:space="preserve"> </w:t>
      </w:r>
      <w:r w:rsidR="00143F9C" w:rsidRPr="003269FA">
        <w:rPr>
          <w:rFonts w:asciiTheme="majorHAnsi" w:eastAsia="Arial" w:hAnsiTheme="majorHAnsi" w:cstheme="majorHAnsi"/>
          <w:i/>
          <w:iCs/>
          <w:color w:val="0000FF"/>
          <w:szCs w:val="24"/>
        </w:rPr>
        <w:t>Inexigibilidade de Licitação</w:t>
      </w:r>
      <w:r w:rsidR="00143F9C" w:rsidRPr="003269FA">
        <w:rPr>
          <w:rFonts w:asciiTheme="majorHAnsi" w:eastAsia="Arial" w:hAnsiTheme="majorHAnsi" w:cstheme="majorHAnsi"/>
          <w:color w:val="FF0000"/>
          <w:szCs w:val="24"/>
        </w:rPr>
        <w:t xml:space="preserve"> </w:t>
      </w:r>
      <w:bookmarkStart w:id="1" w:name="_Hlk223092375"/>
      <w:r w:rsidR="0043664A" w:rsidRPr="00C648BA">
        <w:rPr>
          <w:b/>
          <w:i/>
          <w:caps/>
          <w:color w:val="0000FF"/>
          <w:sz w:val="28"/>
          <w:u w:val="single"/>
        </w:rPr>
        <w:t>OU</w:t>
      </w:r>
      <w:r w:rsidR="0043664A" w:rsidRPr="00C648BA">
        <w:rPr>
          <w:rFonts w:asciiTheme="majorHAnsi" w:eastAsia="Arial" w:hAnsiTheme="majorHAnsi" w:cstheme="majorHAnsi"/>
          <w:i/>
          <w:iCs/>
          <w:color w:val="0000FF"/>
          <w:szCs w:val="24"/>
        </w:rPr>
        <w:t xml:space="preserve"> do Credenciamento </w:t>
      </w:r>
      <w:r w:rsidR="0043664A" w:rsidRPr="00C648BA">
        <w:rPr>
          <w:b/>
          <w:i/>
          <w:caps/>
          <w:color w:val="0000FF"/>
          <w:sz w:val="28"/>
          <w:u w:val="single"/>
        </w:rPr>
        <w:t>OU</w:t>
      </w:r>
      <w:r w:rsidR="0043664A" w:rsidRPr="00C648BA">
        <w:rPr>
          <w:rFonts w:asciiTheme="majorHAnsi" w:eastAsia="Arial" w:hAnsiTheme="majorHAnsi" w:cstheme="majorHAnsi"/>
          <w:i/>
          <w:iCs/>
          <w:color w:val="0000FF"/>
          <w:szCs w:val="24"/>
        </w:rPr>
        <w:t xml:space="preserve"> da Ata de Registro de Preços</w:t>
      </w:r>
      <w:bookmarkEnd w:id="1"/>
      <w:r w:rsidR="0043664A" w:rsidRPr="00C648BA">
        <w:rPr>
          <w:rFonts w:asciiTheme="majorHAnsi" w:eastAsia="Arial" w:hAnsiTheme="majorHAnsi" w:cstheme="majorHAnsi"/>
          <w:i/>
          <w:iCs/>
          <w:color w:val="0000FF"/>
          <w:szCs w:val="24"/>
        </w:rPr>
        <w:t xml:space="preserve"> </w:t>
      </w:r>
      <w:r w:rsidR="0043664A" w:rsidRPr="003E0A50">
        <w:rPr>
          <w:rFonts w:asciiTheme="majorHAnsi" w:eastAsia="Arial" w:hAnsiTheme="majorHAnsi" w:cstheme="majorHAnsi"/>
          <w:szCs w:val="24"/>
        </w:rPr>
        <w:t>nº</w:t>
      </w:r>
      <w:r w:rsidR="0043664A" w:rsidRPr="003E0A50">
        <w:rPr>
          <w:rFonts w:asciiTheme="majorHAnsi" w:eastAsia="Arial" w:hAnsiTheme="majorHAnsi" w:cstheme="majorHAnsi"/>
          <w:i/>
          <w:iCs/>
          <w:color w:val="FF0000"/>
          <w:szCs w:val="24"/>
        </w:rPr>
        <w:t xml:space="preserve"> .../...</w:t>
      </w:r>
      <w:r w:rsidR="009D6761" w:rsidRPr="003269FA">
        <w:rPr>
          <w:rFonts w:asciiTheme="majorHAnsi" w:eastAsia="Arial" w:hAnsiTheme="majorHAnsi" w:cstheme="majorHAnsi"/>
          <w:szCs w:val="24"/>
        </w:rPr>
        <w:t>, mediante as cláusulas e condições a seguir enunciadas.</w:t>
      </w:r>
    </w:p>
    <w:p w14:paraId="644FB128" w14:textId="77777777" w:rsidR="009D6761" w:rsidRPr="003269FA" w:rsidRDefault="009D6761" w:rsidP="00297E45">
      <w:pPr>
        <w:pStyle w:val="NotaExplicativa0"/>
        <w:rPr>
          <w:b/>
          <w:bCs/>
        </w:rPr>
      </w:pPr>
      <w:r w:rsidRPr="003269FA">
        <w:rPr>
          <w:rStyle w:val="DestaqueChar"/>
        </w:rPr>
        <w:t xml:space="preserve">Nota Explicativa 1: </w:t>
      </w:r>
      <w:r w:rsidRPr="003269FA">
        <w:t>Caso sejam utilizados recursos de algum fundo, incluir o mesmo na qualificação.</w:t>
      </w:r>
    </w:p>
    <w:p w14:paraId="604C43CA" w14:textId="6BFE2957" w:rsidR="009D6761" w:rsidRPr="003269FA" w:rsidRDefault="009D6761" w:rsidP="00297E45">
      <w:pPr>
        <w:pStyle w:val="NotaExplicativa0"/>
        <w:rPr>
          <w:rFonts w:eastAsia="Arial"/>
        </w:rPr>
      </w:pPr>
      <w:r w:rsidRPr="003269FA">
        <w:rPr>
          <w:rStyle w:val="DestaqueChar"/>
        </w:rPr>
        <w:t>Nota Explicativa 2:</w:t>
      </w:r>
      <w:r w:rsidRPr="003269FA">
        <w:t xml:space="preserve"> O PARECER n.</w:t>
      </w:r>
      <w:r w:rsidR="00573345" w:rsidRPr="003269FA">
        <w:t xml:space="preserve"> </w:t>
      </w:r>
      <w:r w:rsidRPr="003269FA">
        <w:t xml:space="preserve">00004/2022/CNMLC/CGU/AGU (NUP: 00688.000716/2019-43), elaborado pela Câmara Nacional de Modelos de Licitação e Contratos Administrativos e aprovado pelo Consultor-Geral da União, ao tratar sobre a aplicação da Lei Geral de Proteção de Dados nos modelos de licitação e contratos, fixou o entendimento de que, nos contratos administrativos, “[...] </w:t>
      </w:r>
      <w:r w:rsidRPr="003269FA">
        <w:rPr>
          <w:b/>
          <w:bCs/>
        </w:rPr>
        <w:t>não constem os números de documentos pessoais das pessoas naturais que irão assiná-los, como ocorre normalmente com os representantes da Administração e da empresa contratada.</w:t>
      </w:r>
      <w:r w:rsidRPr="003269FA">
        <w:t xml:space="preserve"> [...]. Com relação aos representantes da contratada também se propõe que os instrumentos contratuais os identifiquem apenas pelo nome, até porque o art. 89, §1º da Lei nº 14.133, de 1º de 2021, exige apenas esse dado”.</w:t>
      </w:r>
    </w:p>
    <w:p w14:paraId="16144672" w14:textId="6DA860D5" w:rsidR="00B00F6F" w:rsidRPr="003269FA" w:rsidRDefault="00B00F6F" w:rsidP="00297E45">
      <w:pPr>
        <w:pStyle w:val="Nvel1-Ttulo"/>
        <w:rPr>
          <w:color w:val="FFFFFF" w:themeColor="background1"/>
        </w:rPr>
      </w:pPr>
      <w:r w:rsidRPr="003269FA">
        <w:lastRenderedPageBreak/>
        <w:t xml:space="preserve">CLÁUSULA PRIMEIRA </w:t>
      </w:r>
      <w:r w:rsidR="005C2FEF" w:rsidRPr="003269FA">
        <w:t>-</w:t>
      </w:r>
      <w:r w:rsidRPr="003269FA">
        <w:t xml:space="preserve"> OBJETO</w:t>
      </w:r>
    </w:p>
    <w:p w14:paraId="19DBE2E8" w14:textId="77777777" w:rsidR="009D6761" w:rsidRPr="003269FA" w:rsidRDefault="009D6761" w:rsidP="00297E45">
      <w:pPr>
        <w:pStyle w:val="Nvel2"/>
      </w:pPr>
      <w:r w:rsidRPr="003269FA">
        <w:t xml:space="preserve">O objeto do presente instrumento é a contratação de </w:t>
      </w:r>
      <w:r w:rsidRPr="003269FA">
        <w:rPr>
          <w:color w:val="FF0000"/>
        </w:rPr>
        <w:t>..........................</w:t>
      </w:r>
      <w:r w:rsidRPr="003269FA">
        <w:t>, nas condições estabelecidas no Termo de Referência.</w:t>
      </w:r>
    </w:p>
    <w:p w14:paraId="239C99ED" w14:textId="77777777" w:rsidR="009D6761" w:rsidRPr="003269FA" w:rsidRDefault="009D6761" w:rsidP="00297E45">
      <w:pPr>
        <w:pStyle w:val="Nvel2"/>
      </w:pPr>
      <w:r w:rsidRPr="003269FA">
        <w:t>Objeto da contratação:</w:t>
      </w:r>
    </w:p>
    <w:tbl>
      <w:tblPr>
        <w:tblW w:w="9498" w:type="dxa"/>
        <w:tblInd w:w="-147" w:type="dxa"/>
        <w:tblLayout w:type="fixed"/>
        <w:tblLook w:val="04A0" w:firstRow="1" w:lastRow="0" w:firstColumn="1" w:lastColumn="0" w:noHBand="0" w:noVBand="1"/>
      </w:tblPr>
      <w:tblGrid>
        <w:gridCol w:w="851"/>
        <w:gridCol w:w="3260"/>
        <w:gridCol w:w="1418"/>
        <w:gridCol w:w="1559"/>
        <w:gridCol w:w="1276"/>
        <w:gridCol w:w="1134"/>
      </w:tblGrid>
      <w:tr w:rsidR="00297E45" w:rsidRPr="003269FA" w14:paraId="40705DBE" w14:textId="77777777" w:rsidTr="006A2013">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4E5EEB" w14:textId="77777777" w:rsidR="00297E45" w:rsidRPr="003269FA" w:rsidRDefault="00297E45" w:rsidP="006A2013">
            <w:pPr>
              <w:pStyle w:val="Destaque"/>
              <w:jc w:val="center"/>
              <w:rPr>
                <w:color w:val="000000"/>
                <w:szCs w:val="24"/>
              </w:rPr>
            </w:pPr>
            <w:r w:rsidRPr="003269FA">
              <w:rPr>
                <w:szCs w:val="24"/>
              </w:rPr>
              <w:t>Item</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9C1351" w14:textId="77777777" w:rsidR="00297E45" w:rsidRPr="003269FA" w:rsidRDefault="00297E45" w:rsidP="006A2013">
            <w:pPr>
              <w:pStyle w:val="Destaque"/>
              <w:jc w:val="center"/>
              <w:rPr>
                <w:color w:val="000000"/>
                <w:szCs w:val="24"/>
              </w:rPr>
            </w:pPr>
            <w:r w:rsidRPr="003269FA">
              <w:rPr>
                <w:szCs w:val="24"/>
              </w:rPr>
              <w:t>Especificação</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9E023C" w14:textId="77777777" w:rsidR="00297E45" w:rsidRPr="003269FA" w:rsidRDefault="00297E45" w:rsidP="006A2013">
            <w:pPr>
              <w:pStyle w:val="Destaque"/>
              <w:jc w:val="center"/>
              <w:rPr>
                <w:color w:val="000000"/>
                <w:szCs w:val="24"/>
              </w:rPr>
            </w:pPr>
            <w:r w:rsidRPr="003269FA">
              <w:rPr>
                <w:szCs w:val="24"/>
              </w:rPr>
              <w:t>Unidade de medida</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C8A2A6" w14:textId="77777777" w:rsidR="00297E45" w:rsidRPr="003269FA" w:rsidRDefault="00297E45" w:rsidP="006A2013">
            <w:pPr>
              <w:pStyle w:val="Destaque"/>
              <w:jc w:val="center"/>
              <w:rPr>
                <w:szCs w:val="24"/>
              </w:rPr>
            </w:pPr>
            <w:r w:rsidRPr="003269FA">
              <w:rPr>
                <w:szCs w:val="24"/>
              </w:rPr>
              <w:t>Quantidade</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146EAD" w14:textId="77777777" w:rsidR="00297E45" w:rsidRPr="003269FA" w:rsidRDefault="00297E45" w:rsidP="006A2013">
            <w:pPr>
              <w:pStyle w:val="Destaque"/>
              <w:jc w:val="center"/>
              <w:rPr>
                <w:szCs w:val="24"/>
              </w:rPr>
            </w:pPr>
            <w:r w:rsidRPr="003269FA">
              <w:rPr>
                <w:szCs w:val="24"/>
              </w:rPr>
              <w:t>Valor unitário</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E6E1C6" w14:textId="77777777" w:rsidR="00297E45" w:rsidRPr="003269FA" w:rsidRDefault="00297E45" w:rsidP="006A2013">
            <w:pPr>
              <w:pStyle w:val="Destaque"/>
              <w:jc w:val="center"/>
              <w:rPr>
                <w:szCs w:val="24"/>
              </w:rPr>
            </w:pPr>
            <w:r w:rsidRPr="003269FA">
              <w:rPr>
                <w:szCs w:val="24"/>
              </w:rPr>
              <w:t>Valor total</w:t>
            </w:r>
          </w:p>
        </w:tc>
      </w:tr>
      <w:tr w:rsidR="00297E45" w:rsidRPr="003269FA" w14:paraId="40633EE9" w14:textId="77777777" w:rsidTr="006A2013">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C922C2" w14:textId="77777777" w:rsidR="00297E45" w:rsidRPr="003269FA" w:rsidRDefault="00297E45" w:rsidP="006A2013">
            <w:pPr>
              <w:spacing w:before="0" w:after="0" w:line="240" w:lineRule="auto"/>
              <w:jc w:val="center"/>
              <w:rPr>
                <w:rFonts w:asciiTheme="majorHAnsi" w:eastAsia="Arial" w:hAnsiTheme="majorHAnsi" w:cstheme="majorHAnsi"/>
                <w:b/>
                <w:bCs/>
                <w:color w:val="000000"/>
                <w:szCs w:val="24"/>
              </w:rPr>
            </w:pPr>
            <w:r w:rsidRPr="003269FA">
              <w:rPr>
                <w:rFonts w:asciiTheme="majorHAnsi" w:eastAsia="Arial" w:hAnsiTheme="majorHAnsi" w:cstheme="majorHAnsi"/>
                <w:b/>
                <w:bCs/>
                <w:color w:val="000000" w:themeColor="text1"/>
                <w:szCs w:val="24"/>
              </w:rPr>
              <w:t>1</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473310" w14:textId="77777777" w:rsidR="00297E45" w:rsidRPr="003269FA" w:rsidRDefault="00297E45" w:rsidP="006A2013">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7EA456"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734192"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A75F13"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F71812"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r>
      <w:tr w:rsidR="00297E45" w:rsidRPr="003269FA" w14:paraId="163668FB" w14:textId="77777777" w:rsidTr="006A2013">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71385A" w14:textId="77777777" w:rsidR="00297E45" w:rsidRPr="003269FA" w:rsidRDefault="00297E45" w:rsidP="006A2013">
            <w:pPr>
              <w:spacing w:before="0" w:after="0" w:line="240" w:lineRule="auto"/>
              <w:jc w:val="center"/>
              <w:rPr>
                <w:rFonts w:asciiTheme="majorHAnsi" w:eastAsia="Arial" w:hAnsiTheme="majorHAnsi" w:cstheme="majorHAnsi"/>
                <w:b/>
                <w:bCs/>
                <w:color w:val="000000"/>
                <w:szCs w:val="24"/>
              </w:rPr>
            </w:pPr>
            <w:r w:rsidRPr="003269FA">
              <w:rPr>
                <w:rFonts w:asciiTheme="majorHAnsi" w:eastAsia="Arial" w:hAnsiTheme="majorHAnsi" w:cstheme="majorHAnsi"/>
                <w:b/>
                <w:bCs/>
                <w:color w:val="000000" w:themeColor="text1"/>
                <w:szCs w:val="24"/>
              </w:rPr>
              <w:t>2</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BA804" w14:textId="77777777" w:rsidR="00297E45" w:rsidRPr="003269FA" w:rsidRDefault="00297E45" w:rsidP="006A2013">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B97AB2"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A4BEF5"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3E6AA2"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8DBA71"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r>
      <w:tr w:rsidR="00297E45" w:rsidRPr="003269FA" w14:paraId="07F4FBA8" w14:textId="77777777" w:rsidTr="006A2013">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661630" w14:textId="77777777" w:rsidR="00297E45" w:rsidRPr="003269FA" w:rsidRDefault="00297E45" w:rsidP="006A2013">
            <w:pPr>
              <w:spacing w:before="0" w:after="0" w:line="240" w:lineRule="auto"/>
              <w:jc w:val="center"/>
              <w:rPr>
                <w:rFonts w:asciiTheme="majorHAnsi" w:eastAsia="Arial" w:hAnsiTheme="majorHAnsi" w:cstheme="majorHAnsi"/>
                <w:b/>
                <w:bCs/>
                <w:color w:val="000000"/>
                <w:szCs w:val="24"/>
              </w:rPr>
            </w:pPr>
            <w:r w:rsidRPr="003269FA">
              <w:rPr>
                <w:rFonts w:asciiTheme="majorHAnsi" w:eastAsia="Arial" w:hAnsiTheme="majorHAnsi" w:cstheme="majorHAnsi"/>
                <w:b/>
                <w:bCs/>
                <w:color w:val="000000" w:themeColor="text1"/>
                <w:szCs w:val="24"/>
              </w:rPr>
              <w:t>3</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6E0156" w14:textId="77777777" w:rsidR="00297E45" w:rsidRPr="003269FA" w:rsidRDefault="00297E45" w:rsidP="006A2013">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36082C"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E46836"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7EAC7F"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AC458C"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r>
      <w:tr w:rsidR="00297E45" w:rsidRPr="003269FA" w14:paraId="04A67CC4" w14:textId="77777777" w:rsidTr="006A2013">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670FCE" w14:textId="77777777" w:rsidR="00297E45" w:rsidRPr="003269FA" w:rsidRDefault="00297E45" w:rsidP="006A2013">
            <w:pPr>
              <w:spacing w:before="0" w:after="0" w:line="240" w:lineRule="auto"/>
              <w:jc w:val="center"/>
              <w:rPr>
                <w:rFonts w:asciiTheme="majorHAnsi" w:eastAsia="Arial" w:hAnsiTheme="majorHAnsi" w:cstheme="majorHAnsi"/>
                <w:b/>
                <w:bCs/>
                <w:color w:val="000000"/>
                <w:szCs w:val="24"/>
              </w:rPr>
            </w:pPr>
            <w:r w:rsidRPr="003269FA">
              <w:rPr>
                <w:rFonts w:asciiTheme="majorHAnsi" w:eastAsia="Arial" w:hAnsiTheme="majorHAnsi" w:cstheme="majorHAnsi"/>
                <w:b/>
                <w:bCs/>
                <w:color w:val="000000" w:themeColor="text1"/>
                <w:szCs w:val="24"/>
              </w:rPr>
              <w:t>...</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D63F61" w14:textId="77777777" w:rsidR="00297E45" w:rsidRPr="003269FA" w:rsidRDefault="00297E45" w:rsidP="006A2013">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4A5B82"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A55A07"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7B832E"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643DE0" w14:textId="77777777" w:rsidR="00297E45" w:rsidRPr="003269FA" w:rsidRDefault="00297E45" w:rsidP="006A2013">
            <w:pPr>
              <w:spacing w:before="0" w:after="0" w:line="240" w:lineRule="auto"/>
              <w:jc w:val="center"/>
              <w:rPr>
                <w:rFonts w:asciiTheme="majorHAnsi" w:eastAsia="Arial" w:hAnsiTheme="majorHAnsi" w:cstheme="majorHAnsi"/>
                <w:color w:val="000000"/>
                <w:szCs w:val="24"/>
              </w:rPr>
            </w:pPr>
          </w:p>
        </w:tc>
      </w:tr>
    </w:tbl>
    <w:p w14:paraId="062E7377" w14:textId="40EA39A6" w:rsidR="009D6761" w:rsidRPr="003269FA" w:rsidRDefault="009D6761" w:rsidP="00297E45">
      <w:pPr>
        <w:pStyle w:val="NotaExplicativa0"/>
      </w:pPr>
      <w:r w:rsidRPr="003269FA">
        <w:rPr>
          <w:rStyle w:val="DestaqueChar"/>
        </w:rPr>
        <w:t xml:space="preserve">Nota </w:t>
      </w:r>
      <w:r w:rsidR="00297E45" w:rsidRPr="003269FA">
        <w:rPr>
          <w:rStyle w:val="DestaqueChar"/>
        </w:rPr>
        <w:t>Explicativa</w:t>
      </w:r>
      <w:r w:rsidRPr="003269FA">
        <w:rPr>
          <w:rStyle w:val="DestaqueChar"/>
        </w:rPr>
        <w:t>:</w:t>
      </w:r>
      <w:r w:rsidRPr="003269FA">
        <w:rPr>
          <w:b/>
          <w:bCs/>
        </w:rPr>
        <w:t xml:space="preserve"> </w:t>
      </w:r>
      <w:r w:rsidRPr="003269FA">
        <w:t>Esta tabela é meramente ilustrativa, devendo ser ajustada conforme o caso concreto.</w:t>
      </w:r>
    </w:p>
    <w:p w14:paraId="3F105301" w14:textId="77777777" w:rsidR="009D6761" w:rsidRPr="003269FA" w:rsidRDefault="009D6761" w:rsidP="00297E45">
      <w:pPr>
        <w:pStyle w:val="Nvel2"/>
      </w:pPr>
      <w:r w:rsidRPr="003269FA">
        <w:t>Vinculam esta contratação, independentemente de transcrição:</w:t>
      </w:r>
    </w:p>
    <w:p w14:paraId="704D1EBC" w14:textId="309E7DC1" w:rsidR="009D6761" w:rsidRPr="003269FA" w:rsidRDefault="009D6761" w:rsidP="00297E45">
      <w:pPr>
        <w:pStyle w:val="Nvel3"/>
      </w:pPr>
      <w:r w:rsidRPr="003269FA">
        <w:t>O Termo de Referência;</w:t>
      </w:r>
    </w:p>
    <w:p w14:paraId="4B4B32C6" w14:textId="5CF55CD7" w:rsidR="00173EA1" w:rsidRPr="003269FA" w:rsidRDefault="00173EA1" w:rsidP="00297E45">
      <w:pPr>
        <w:pStyle w:val="Nvel3"/>
      </w:pPr>
      <w:r w:rsidRPr="003269FA">
        <w:t>Autorização de Contratação Direta;</w:t>
      </w:r>
    </w:p>
    <w:p w14:paraId="0F10FB23" w14:textId="2D9FA5F0" w:rsidR="009D6761" w:rsidRPr="003269FA" w:rsidRDefault="009D6761" w:rsidP="00297E45">
      <w:pPr>
        <w:pStyle w:val="Nvel3"/>
      </w:pPr>
      <w:r w:rsidRPr="003269FA">
        <w:t xml:space="preserve">A </w:t>
      </w:r>
      <w:r w:rsidR="00173EA1" w:rsidRPr="003269FA">
        <w:t xml:space="preserve">proposta </w:t>
      </w:r>
      <w:r w:rsidRPr="003269FA">
        <w:t>do contratado;</w:t>
      </w:r>
    </w:p>
    <w:p w14:paraId="197F1894" w14:textId="77777777" w:rsidR="009D6761" w:rsidRPr="003269FA" w:rsidRDefault="009D6761" w:rsidP="00297E45">
      <w:pPr>
        <w:pStyle w:val="Nvel3"/>
      </w:pPr>
      <w:r w:rsidRPr="003269FA">
        <w:t>Eventuais anexos dos documentos supracitados.</w:t>
      </w:r>
    </w:p>
    <w:p w14:paraId="57818B63" w14:textId="3D60D14D" w:rsidR="004C374E" w:rsidRPr="003269FA" w:rsidRDefault="004C374E" w:rsidP="004C374E">
      <w:pPr>
        <w:pStyle w:val="Nvel2"/>
      </w:pPr>
      <w:r w:rsidRPr="003269FA">
        <w:rPr>
          <w:color w:val="auto"/>
        </w:rPr>
        <w:t>O regime de execução é o de</w:t>
      </w:r>
      <w:r w:rsidRPr="003269FA">
        <w:t xml:space="preserve"> </w:t>
      </w:r>
      <w:r w:rsidRPr="003269FA">
        <w:rPr>
          <w:i/>
          <w:iCs/>
          <w:color w:val="0000FF"/>
        </w:rPr>
        <w:t xml:space="preserve">empreitada por preço global </w:t>
      </w:r>
      <w:r w:rsidRPr="003269FA">
        <w:rPr>
          <w:rStyle w:val="OUChar0"/>
        </w:rPr>
        <w:t>OU</w:t>
      </w:r>
      <w:r w:rsidRPr="003269FA">
        <w:rPr>
          <w:i/>
          <w:iCs/>
          <w:color w:val="0000FF"/>
        </w:rPr>
        <w:t xml:space="preserve"> empreitada por preço unitário </w:t>
      </w:r>
      <w:r w:rsidRPr="003269FA">
        <w:rPr>
          <w:rStyle w:val="OUChar0"/>
        </w:rPr>
        <w:t>OU</w:t>
      </w:r>
      <w:r w:rsidRPr="003269FA">
        <w:rPr>
          <w:i/>
          <w:iCs/>
          <w:color w:val="0000FF"/>
        </w:rPr>
        <w:t xml:space="preserve"> contratação por tarefa </w:t>
      </w:r>
      <w:r w:rsidRPr="003269FA">
        <w:rPr>
          <w:rStyle w:val="OUChar0"/>
        </w:rPr>
        <w:t>OU</w:t>
      </w:r>
      <w:r w:rsidRPr="003269FA">
        <w:rPr>
          <w:i/>
          <w:iCs/>
          <w:color w:val="0000FF"/>
        </w:rPr>
        <w:t xml:space="preserve"> fornecimento e prestação de serviço associado</w:t>
      </w:r>
      <w:r w:rsidRPr="003269FA">
        <w:t>.</w:t>
      </w:r>
    </w:p>
    <w:p w14:paraId="4155C3AA" w14:textId="1240358A" w:rsidR="001B5BFD" w:rsidRPr="003269FA" w:rsidRDefault="001B5BFD" w:rsidP="00297E45">
      <w:pPr>
        <w:pStyle w:val="NotaExplicativa0"/>
        <w:rPr>
          <w:lang w:val="x-none"/>
        </w:rPr>
      </w:pPr>
      <w:r w:rsidRPr="003269FA">
        <w:rPr>
          <w:rStyle w:val="DestaqueChar"/>
        </w:rPr>
        <w:t xml:space="preserve">Nota Explicativa: </w:t>
      </w:r>
      <w:r w:rsidRPr="003269FA">
        <w:t>Caso o objeto envolva parte sujeita ao regime de empreitada por preço global e parte sujeita ao regime de empreitada por preço unitário, em que os serviços são prestados e pagos sob demanda, ajustar a cláusula conforme a necessidade.</w:t>
      </w:r>
    </w:p>
    <w:p w14:paraId="093C14F0" w14:textId="72ACE99E" w:rsidR="009D6761" w:rsidRPr="003269FA" w:rsidRDefault="009D6761" w:rsidP="00297E45">
      <w:pPr>
        <w:pStyle w:val="Nvel1-Ttulo"/>
        <w:rPr>
          <w:color w:val="FFFFFF" w:themeColor="background1"/>
        </w:rPr>
      </w:pPr>
      <w:bookmarkStart w:id="2" w:name="_Hlk114497577"/>
      <w:bookmarkStart w:id="3" w:name="_Hlk114497502"/>
      <w:bookmarkEnd w:id="2"/>
      <w:bookmarkEnd w:id="3"/>
      <w:r w:rsidRPr="003269FA">
        <w:t xml:space="preserve">CLÁUSULA SEGUNDA </w:t>
      </w:r>
      <w:r w:rsidR="005C2FEF" w:rsidRPr="003269FA">
        <w:t>-</w:t>
      </w:r>
      <w:r w:rsidRPr="003269FA">
        <w:t xml:space="preserve"> VIGÊNCIA E PRORROGAÇÃO</w:t>
      </w:r>
    </w:p>
    <w:p w14:paraId="13D7BA58" w14:textId="0AF289E4" w:rsidR="002007D4" w:rsidRPr="003269FA" w:rsidRDefault="009D6761" w:rsidP="00800F4B">
      <w:pPr>
        <w:pStyle w:val="Nvel2-Azul"/>
      </w:pPr>
      <w:r w:rsidRPr="003269FA">
        <w:t xml:space="preserve">O prazo de vigência da contratação é de .............................. contados </w:t>
      </w:r>
      <w:r w:rsidR="003269FA" w:rsidRPr="00E9341C">
        <w:t>de sua publicação</w:t>
      </w:r>
      <w:r w:rsidRPr="003269FA">
        <w:t xml:space="preserve">, na forma </w:t>
      </w:r>
      <w:bookmarkStart w:id="4" w:name="_Ref138085686"/>
      <w:r w:rsidR="002007D4" w:rsidRPr="003269FA">
        <w:t xml:space="preserve">O prazo de vigência da contratação é de .............................. contados do(a) ............................., na forma do </w:t>
      </w:r>
      <w:r w:rsidR="002007D4" w:rsidRPr="003269FA">
        <w:rPr>
          <w:rFonts w:asciiTheme="majorHAnsi" w:hAnsiTheme="majorHAnsi" w:cstheme="majorHAnsi"/>
        </w:rPr>
        <w:t>art. 105 da Lei nº 14.133, de 2021</w:t>
      </w:r>
      <w:r w:rsidR="002007D4" w:rsidRPr="003269FA">
        <w:t>.</w:t>
      </w:r>
      <w:bookmarkEnd w:id="4"/>
    </w:p>
    <w:p w14:paraId="561480AF" w14:textId="77777777" w:rsidR="002007D4" w:rsidRPr="003269FA" w:rsidRDefault="002007D4" w:rsidP="00800F4B">
      <w:pPr>
        <w:pStyle w:val="Nvel3-Azul"/>
      </w:pPr>
      <w:r w:rsidRPr="003269FA">
        <w:t>O prazo de vigência será automaticamente prorrogado, independentemente de termo aditivo, quando o objeto não for concluído no período firmado acima, ressalvadas as providências cabíveis no caso de culpa do contratado, previstas neste instrumento.</w:t>
      </w:r>
    </w:p>
    <w:p w14:paraId="6B9994AF" w14:textId="68BE0B88" w:rsidR="002007D4" w:rsidRPr="003269FA" w:rsidRDefault="002007D4" w:rsidP="00297E45">
      <w:pPr>
        <w:pStyle w:val="NotaExplicativa0"/>
        <w:rPr>
          <w:rFonts w:asciiTheme="majorHAnsi" w:hAnsiTheme="majorHAnsi" w:cstheme="majorHAnsi"/>
        </w:rPr>
      </w:pPr>
      <w:r w:rsidRPr="003269FA">
        <w:rPr>
          <w:rStyle w:val="DestaqueChar"/>
        </w:rPr>
        <w:lastRenderedPageBreak/>
        <w:t>Nota Explicativa:</w:t>
      </w:r>
      <w:r w:rsidRPr="003269FA">
        <w:rPr>
          <w:rFonts w:asciiTheme="majorHAnsi" w:hAnsiTheme="majorHAnsi" w:cstheme="majorHAnsi"/>
          <w:b/>
          <w:bCs/>
        </w:rPr>
        <w:t xml:space="preserve"> </w:t>
      </w:r>
      <w:r w:rsidRPr="003269FA">
        <w:t xml:space="preserve">Utilizar a redação do subitem </w:t>
      </w:r>
      <w:r w:rsidRPr="003269FA">
        <w:fldChar w:fldCharType="begin"/>
      </w:r>
      <w:r w:rsidRPr="003269FA">
        <w:instrText xml:space="preserve"> REF _Ref138085686 \r \h </w:instrText>
      </w:r>
      <w:r w:rsidR="003269FA" w:rsidRPr="003269FA">
        <w:instrText xml:space="preserve"> \* MERGEFORMAT </w:instrText>
      </w:r>
      <w:r w:rsidRPr="003269FA">
        <w:fldChar w:fldCharType="separate"/>
      </w:r>
      <w:r w:rsidR="002002A0" w:rsidRPr="003269FA">
        <w:t>2.1</w:t>
      </w:r>
      <w:r w:rsidRPr="003269FA">
        <w:fldChar w:fldCharType="end"/>
      </w:r>
      <w:r w:rsidRPr="003269FA">
        <w:t xml:space="preserve"> para </w:t>
      </w:r>
      <w:r w:rsidRPr="003269FA">
        <w:rPr>
          <w:rStyle w:val="DestaqueChar"/>
        </w:rPr>
        <w:t>contratos de escopo</w:t>
      </w:r>
      <w:r w:rsidRPr="003269FA">
        <w:t xml:space="preserve">, cuja vigência se fundamenta no </w:t>
      </w:r>
      <w:hyperlink r:id="rId9" w:anchor="art105" w:history="1">
        <w:r w:rsidRPr="003269FA">
          <w:rPr>
            <w:rStyle w:val="Hyperlink"/>
          </w:rPr>
          <w:t>art. 105 da Lei nº 14.133, de 2021</w:t>
        </w:r>
      </w:hyperlink>
      <w:r w:rsidRPr="003269FA">
        <w:t>.</w:t>
      </w:r>
    </w:p>
    <w:p w14:paraId="7849C862" w14:textId="7EBC2B58" w:rsidR="009D6761" w:rsidRPr="003269FA" w:rsidRDefault="009D6761" w:rsidP="00297E45">
      <w:pPr>
        <w:pStyle w:val="OU0"/>
      </w:pPr>
      <w:r w:rsidRPr="003269FA">
        <w:t>OU</w:t>
      </w:r>
    </w:p>
    <w:p w14:paraId="419950E9" w14:textId="1739EAD0" w:rsidR="009D6761" w:rsidRPr="003269FA" w:rsidRDefault="009D6761" w:rsidP="00800F4B">
      <w:pPr>
        <w:pStyle w:val="Nvel2-Azul"/>
      </w:pPr>
      <w:r w:rsidRPr="003269FA">
        <w:t xml:space="preserve">O prazo de vigência da contratação é de .............................. contados </w:t>
      </w:r>
      <w:r w:rsidR="003269FA" w:rsidRPr="00E9341C">
        <w:t>de sua publicação</w:t>
      </w:r>
      <w:r w:rsidRPr="003269FA">
        <w:t xml:space="preserve">, prorrogável por até 10 anos, na forma </w:t>
      </w:r>
      <w:proofErr w:type="spellStart"/>
      <w:r w:rsidRPr="003269FA">
        <w:t>dos</w:t>
      </w:r>
      <w:proofErr w:type="spellEnd"/>
      <w:r w:rsidRPr="003269FA">
        <w:t xml:space="preserve"> </w:t>
      </w:r>
      <w:r w:rsidRPr="003269FA">
        <w:rPr>
          <w:rFonts w:asciiTheme="majorHAnsi" w:hAnsiTheme="majorHAnsi" w:cstheme="majorHAnsi"/>
        </w:rPr>
        <w:t>art. 106 e 107 da Lei n</w:t>
      </w:r>
      <w:r w:rsidR="00474A49" w:rsidRPr="003269FA">
        <w:rPr>
          <w:rFonts w:asciiTheme="majorHAnsi" w:hAnsiTheme="majorHAnsi" w:cstheme="majorHAnsi"/>
        </w:rPr>
        <w:t>º</w:t>
      </w:r>
      <w:r w:rsidRPr="003269FA">
        <w:rPr>
          <w:rFonts w:asciiTheme="majorHAnsi" w:hAnsiTheme="majorHAnsi" w:cstheme="majorHAnsi"/>
        </w:rPr>
        <w:t xml:space="preserve"> 14.133, de 2021</w:t>
      </w:r>
      <w:r w:rsidRPr="003269FA">
        <w:t>.</w:t>
      </w:r>
    </w:p>
    <w:p w14:paraId="5957313B" w14:textId="77777777" w:rsidR="002007D4" w:rsidRPr="003269FA" w:rsidRDefault="002007D4" w:rsidP="00800F4B">
      <w:pPr>
        <w:pStyle w:val="Nvel3-Azul"/>
      </w:pPr>
      <w:r w:rsidRPr="003269FA">
        <w:t>A prorrogação de que trata este item é condicionada ao ateste, pela autoridade competente, de que as condições e os preços permanecem vantajosos para a Administração, permitida a negociação com o contratado, atentando, ainda, para o cumprimento dos seguintes requisitos:</w:t>
      </w:r>
    </w:p>
    <w:p w14:paraId="01088BFD" w14:textId="77777777" w:rsidR="002007D4" w:rsidRPr="003269FA" w:rsidRDefault="002007D4" w:rsidP="00800F4B">
      <w:pPr>
        <w:pStyle w:val="Nvel4-Azul"/>
      </w:pPr>
      <w:r w:rsidRPr="003269FA">
        <w:t>Estar formalmente demonstrado no processo que a forma de prestação dos serviços tem natureza continuada;</w:t>
      </w:r>
    </w:p>
    <w:p w14:paraId="3FEF1D6F" w14:textId="77777777" w:rsidR="002007D4" w:rsidRPr="003269FA" w:rsidRDefault="002007D4" w:rsidP="00800F4B">
      <w:pPr>
        <w:pStyle w:val="Nvel4-Azul"/>
      </w:pPr>
      <w:r w:rsidRPr="003269FA">
        <w:t xml:space="preserve">Seja juntado relatório que discorra sobre a execução do contrato, com informações de que os serviços tenham sido prestados regularmente;  </w:t>
      </w:r>
    </w:p>
    <w:p w14:paraId="534911D4" w14:textId="77777777" w:rsidR="002007D4" w:rsidRPr="003269FA" w:rsidRDefault="002007D4" w:rsidP="00800F4B">
      <w:pPr>
        <w:pStyle w:val="Nvel4-Azul"/>
      </w:pPr>
      <w:r w:rsidRPr="003269FA">
        <w:t xml:space="preserve">Seja juntada justificativa e motivo, por escrito, de que a Administração mantém interesse na realização do serviço;  </w:t>
      </w:r>
    </w:p>
    <w:p w14:paraId="353DC38A" w14:textId="77777777" w:rsidR="002007D4" w:rsidRPr="003269FA" w:rsidRDefault="002007D4" w:rsidP="00800F4B">
      <w:pPr>
        <w:pStyle w:val="Nvel4-Azul"/>
      </w:pPr>
      <w:r w:rsidRPr="003269FA">
        <w:t xml:space="preserve">Haja manifestação expressa do contratado informando o interesse na prorrogação; </w:t>
      </w:r>
    </w:p>
    <w:p w14:paraId="1D835097" w14:textId="77777777" w:rsidR="002007D4" w:rsidRPr="003269FA" w:rsidRDefault="002007D4" w:rsidP="00800F4B">
      <w:pPr>
        <w:pStyle w:val="Nvel4-Azul"/>
      </w:pPr>
      <w:r w:rsidRPr="003269FA">
        <w:t>Seja comprovado que o contratado mantém as condições iniciais de habilitação.</w:t>
      </w:r>
    </w:p>
    <w:p w14:paraId="51B760F5" w14:textId="77777777" w:rsidR="002007D4" w:rsidRPr="003269FA" w:rsidRDefault="002007D4" w:rsidP="00800F4B">
      <w:pPr>
        <w:pStyle w:val="Nvel2-Azul"/>
      </w:pPr>
      <w:r w:rsidRPr="003269FA">
        <w:t>O contratado não tem direito subjetivo à prorrogação contratual.</w:t>
      </w:r>
    </w:p>
    <w:p w14:paraId="030F8860" w14:textId="77777777" w:rsidR="002007D4" w:rsidRPr="003269FA" w:rsidRDefault="002007D4" w:rsidP="00800F4B">
      <w:pPr>
        <w:pStyle w:val="Nvel2-Azul"/>
      </w:pPr>
      <w:r w:rsidRPr="003269FA">
        <w:t xml:space="preserve">A prorrogação de contrato deverá ser promovida mediante celebração de termo aditivo. </w:t>
      </w:r>
    </w:p>
    <w:p w14:paraId="05EF7789" w14:textId="77777777" w:rsidR="002007D4" w:rsidRPr="003269FA" w:rsidRDefault="002007D4" w:rsidP="00800F4B">
      <w:pPr>
        <w:pStyle w:val="Nvel2-Azul"/>
      </w:pPr>
      <w:r w:rsidRPr="003269FA">
        <w:t>Nas eventuais prorrogações contratuais, os custos não renováveis já pagos ou amortizados ao longo do primeiro período de vigência da contratação deverão ser reduzidos ou eliminados como condição para a renovação.</w:t>
      </w:r>
    </w:p>
    <w:p w14:paraId="2151C74A" w14:textId="5F936914" w:rsidR="002007D4" w:rsidRPr="003269FA" w:rsidRDefault="002007D4" w:rsidP="00800F4B">
      <w:pPr>
        <w:pStyle w:val="Nvel2-Azul"/>
      </w:pPr>
      <w:r w:rsidRPr="003269FA">
        <w:t>O contrato não poderá ser prorrogado quando o contratado tiver sido penalizado nas sanções de declaração de inidoneidade ou impedimento de licitar e contratar com poder público, observadas as abrangências de aplicação.</w:t>
      </w:r>
    </w:p>
    <w:p w14:paraId="571C9505" w14:textId="77777777" w:rsidR="00642608" w:rsidRPr="003269FA" w:rsidRDefault="00642608" w:rsidP="00297E45">
      <w:pPr>
        <w:pStyle w:val="OU0"/>
      </w:pPr>
      <w:r w:rsidRPr="003269FA">
        <w:t>OU</w:t>
      </w:r>
    </w:p>
    <w:p w14:paraId="7E8DBACD" w14:textId="40576859" w:rsidR="00642608" w:rsidRPr="003269FA" w:rsidRDefault="00642608" w:rsidP="00800F4B">
      <w:pPr>
        <w:pStyle w:val="Nvel2-Azul"/>
      </w:pPr>
      <w:r w:rsidRPr="003269FA">
        <w:t xml:space="preserve">O prazo de vigência da contratação é de ..............................(máximo de um ano da ocorrência da emergência ou calamidade) contados </w:t>
      </w:r>
      <w:r w:rsidR="003269FA" w:rsidRPr="00E9341C">
        <w:t>de sua assinatura</w:t>
      </w:r>
      <w:r w:rsidRPr="003269FA">
        <w:t xml:space="preserve">, improrrogável, na forma do </w:t>
      </w:r>
      <w:bookmarkStart w:id="5" w:name="_Hlk146026854"/>
      <w:r w:rsidR="00D67577" w:rsidRPr="003269FA">
        <w:rPr>
          <w:color w:val="FF0000"/>
        </w:rPr>
        <w:fldChar w:fldCharType="begin"/>
      </w:r>
      <w:r w:rsidR="00D67577" w:rsidRPr="003269FA">
        <w:instrText xml:space="preserve"> HYPERLINK "https://www.planalto.gov.br/ccivil_03/_ato2019-2022/2021/lei/l14133.htm" \l "art75" </w:instrText>
      </w:r>
      <w:r w:rsidR="00D67577" w:rsidRPr="003269FA">
        <w:rPr>
          <w:color w:val="FF0000"/>
        </w:rPr>
      </w:r>
      <w:r w:rsidR="00D67577" w:rsidRPr="003269FA">
        <w:rPr>
          <w:color w:val="FF0000"/>
        </w:rPr>
        <w:fldChar w:fldCharType="separate"/>
      </w:r>
      <w:r w:rsidRPr="003269FA">
        <w:rPr>
          <w:rStyle w:val="Hyperlink"/>
        </w:rPr>
        <w:t>art. 75, VIII da Lei nº 14.133, de 2021</w:t>
      </w:r>
      <w:r w:rsidR="00D67577" w:rsidRPr="003269FA">
        <w:rPr>
          <w:rStyle w:val="Hyperlink"/>
        </w:rPr>
        <w:fldChar w:fldCharType="end"/>
      </w:r>
      <w:bookmarkEnd w:id="5"/>
      <w:r w:rsidRPr="003269FA">
        <w:t>.</w:t>
      </w:r>
    </w:p>
    <w:p w14:paraId="1E445072" w14:textId="77777777" w:rsidR="00642608" w:rsidRPr="003269FA" w:rsidRDefault="00642608" w:rsidP="00297E45">
      <w:pPr>
        <w:pStyle w:val="NotaExplicativa0"/>
      </w:pPr>
      <w:r w:rsidRPr="003269FA">
        <w:rPr>
          <w:rStyle w:val="DestaqueChar"/>
        </w:rPr>
        <w:lastRenderedPageBreak/>
        <w:t>Nota Explicativa 1:</w:t>
      </w:r>
      <w:r w:rsidRPr="003269FA">
        <w:rPr>
          <w:b/>
          <w:bCs/>
        </w:rPr>
        <w:t xml:space="preserve"> </w:t>
      </w:r>
      <w:r w:rsidRPr="003269FA">
        <w:t>Utilizar a redação acima para contratações emergenciais, fundadas no art. 75, VIII da Lei nº 14.133, de 2021, independentemente de sua natureza ser de escopo ou, em tese, continuada.</w:t>
      </w:r>
    </w:p>
    <w:p w14:paraId="3DCEF690" w14:textId="77777777" w:rsidR="00642608" w:rsidRPr="003269FA" w:rsidRDefault="00642608" w:rsidP="00297E45">
      <w:pPr>
        <w:pStyle w:val="NotaExplicativa0"/>
      </w:pPr>
      <w:r w:rsidRPr="003269FA">
        <w:rPr>
          <w:rStyle w:val="DestaqueChar"/>
        </w:rPr>
        <w:t>Nota Explicativa 2:</w:t>
      </w:r>
      <w:r w:rsidRPr="003269FA">
        <w:t xml:space="preserve"> 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um prazo estimado, considerando a inviabilidade de prorrogação</w:t>
      </w:r>
    </w:p>
    <w:p w14:paraId="035F9004" w14:textId="0E5DB701" w:rsidR="009D6761" w:rsidRPr="003269FA" w:rsidRDefault="009D6761" w:rsidP="00297E45">
      <w:pPr>
        <w:pStyle w:val="Nvel1-Ttulo"/>
        <w:rPr>
          <w:color w:val="FFFFFF" w:themeColor="background1"/>
        </w:rPr>
      </w:pPr>
      <w:r w:rsidRPr="003269FA">
        <w:t xml:space="preserve">CLÁUSULA TERCEIRA </w:t>
      </w:r>
      <w:r w:rsidR="005C2FEF" w:rsidRPr="003269FA">
        <w:t>-</w:t>
      </w:r>
      <w:r w:rsidRPr="003269FA">
        <w:t xml:space="preserve"> MODELOS DE EXECUÇÃO E GESTÃO CONTRATUAIS</w:t>
      </w:r>
    </w:p>
    <w:p w14:paraId="0424899A" w14:textId="77777777" w:rsidR="009D6761" w:rsidRPr="003269FA" w:rsidRDefault="009D6761" w:rsidP="00297E45">
      <w:pPr>
        <w:pStyle w:val="Nvel2"/>
      </w:pPr>
      <w:r w:rsidRPr="003269FA">
        <w:t>O regime de execução contratual, os modelos de gestão e de execução, assim como os prazos e condições de conclusão, entrega, observação e recebimento do objeto constam no Termo de Referência, anexo a este Contrato.</w:t>
      </w:r>
    </w:p>
    <w:p w14:paraId="50B2581A" w14:textId="28DDA4AE" w:rsidR="00B00F6F" w:rsidRPr="003269FA" w:rsidRDefault="00297E45" w:rsidP="00297E45">
      <w:pPr>
        <w:pStyle w:val="Nvel2-Red0"/>
      </w:pPr>
      <w:r w:rsidRPr="003269FA">
        <w:t>Matriz de Risco</w:t>
      </w:r>
      <w:r w:rsidR="00B00F6F" w:rsidRPr="003269FA">
        <w:t>:</w:t>
      </w:r>
    </w:p>
    <w:p w14:paraId="4B22D562" w14:textId="77777777" w:rsidR="00642608" w:rsidRPr="003269FA" w:rsidRDefault="00642608" w:rsidP="00297E45">
      <w:pPr>
        <w:pStyle w:val="NotaExplicativa0"/>
      </w:pPr>
      <w:r w:rsidRPr="003269FA">
        <w:rPr>
          <w:rStyle w:val="DestaqueChar"/>
        </w:rPr>
        <w:t>Nota Explicativa:</w:t>
      </w:r>
      <w:r w:rsidRPr="003269FA">
        <w:t xml:space="preserve"> Segundo o </w:t>
      </w:r>
      <w:hyperlink r:id="rId10" w:history="1">
        <w:r w:rsidRPr="003269FA">
          <w:rPr>
            <w:rStyle w:val="Hyperlink"/>
            <w:rFonts w:asciiTheme="majorHAnsi" w:hAnsiTheme="majorHAnsi" w:cstheme="majorHAnsi"/>
          </w:rPr>
          <w:t>art. 6º, XXVII da Lei nº 14.133, de 2021</w:t>
        </w:r>
      </w:hyperlink>
      <w:r w:rsidRPr="003269FA">
        <w:t xml:space="preserve">, matriz de risco é cláusula contratual definidora de riscos e de responsabilidades entre as partes e caracterizadora do equilíbrio econômico-financeiro inicial do contrato, em termos de ônus financeiro decorrente de eventos supervenientes à contratação. </w:t>
      </w:r>
    </w:p>
    <w:p w14:paraId="1260DF48" w14:textId="77777777" w:rsidR="00642608" w:rsidRPr="003269FA" w:rsidRDefault="00642608" w:rsidP="00297E45">
      <w:pPr>
        <w:pStyle w:val="NotaExplicativa0"/>
      </w:pPr>
      <w:r w:rsidRPr="003269FA">
        <w:t xml:space="preserve">Há situações em que a matriz de risco, segundo a lei, será obrigatória. São elas:  nas hipóteses de obras e serviços de grande vulto ou quando forem adotados os regimes de contratação integrada e </w:t>
      </w:r>
      <w:proofErr w:type="spellStart"/>
      <w:r w:rsidRPr="003269FA">
        <w:t>semi-integrada</w:t>
      </w:r>
      <w:proofErr w:type="spellEnd"/>
      <w:r w:rsidRPr="003269FA">
        <w:t xml:space="preserve">, conforme </w:t>
      </w:r>
      <w:hyperlink r:id="rId11" w:anchor="art22" w:history="1">
        <w:r w:rsidRPr="003269FA">
          <w:rPr>
            <w:rStyle w:val="Hyperlink"/>
            <w:rFonts w:asciiTheme="majorHAnsi" w:hAnsiTheme="majorHAnsi" w:cstheme="majorHAnsi"/>
          </w:rPr>
          <w:t>art. 22, §3º da Lei 14.133, de 2021</w:t>
        </w:r>
      </w:hyperlink>
      <w:r w:rsidRPr="003269FA">
        <w:t>.</w:t>
      </w:r>
    </w:p>
    <w:p w14:paraId="296275FE" w14:textId="77777777" w:rsidR="00642608" w:rsidRPr="003269FA" w:rsidRDefault="00642608" w:rsidP="00297E45">
      <w:pPr>
        <w:pStyle w:val="NotaExplicativa0"/>
        <w:rPr>
          <w:b/>
        </w:rPr>
      </w:pPr>
      <w:r w:rsidRPr="003269FA">
        <w:t xml:space="preserve">Nos demais casos, o gestor deverá analisar se convém a inserção de uma matriz de alocação de riscos, hipótese em que deverá cumprir os requisitos previstos no </w:t>
      </w:r>
      <w:hyperlink r:id="rId12" w:anchor="art22" w:history="1">
        <w:r w:rsidRPr="003269FA">
          <w:rPr>
            <w:rStyle w:val="Hyperlink"/>
            <w:rFonts w:asciiTheme="majorHAnsi" w:hAnsiTheme="majorHAnsi" w:cstheme="majorHAnsi"/>
          </w:rPr>
          <w:t>art. 22 da Lei nº 14.133, de 2021</w:t>
        </w:r>
      </w:hyperlink>
      <w:r w:rsidRPr="003269FA">
        <w:t xml:space="preserve">, ponderando os riscos que serão imputados a cada uma das partes, bem como sua proporção, conforme </w:t>
      </w:r>
      <w:hyperlink r:id="rId13" w:anchor="art103" w:history="1">
        <w:r w:rsidRPr="003269FA">
          <w:rPr>
            <w:rStyle w:val="Hyperlink"/>
            <w:rFonts w:asciiTheme="majorHAnsi" w:hAnsiTheme="majorHAnsi" w:cstheme="majorHAnsi"/>
          </w:rPr>
          <w:t>art. 103 da Lei nº 14.133, de 2021</w:t>
        </w:r>
      </w:hyperlink>
      <w:r w:rsidRPr="003269FA">
        <w:t>.</w:t>
      </w:r>
    </w:p>
    <w:p w14:paraId="64EAC4C5" w14:textId="77777777" w:rsidR="00B00F6F" w:rsidRPr="003269FA" w:rsidRDefault="00B00F6F" w:rsidP="00297E45">
      <w:pPr>
        <w:pStyle w:val="Nvel3-Red"/>
      </w:pPr>
      <w:r w:rsidRPr="003269FA">
        <w:t>Constituem riscos a serem suportados pelo contratante:</w:t>
      </w:r>
    </w:p>
    <w:p w14:paraId="1D8BA5EA" w14:textId="77777777" w:rsidR="00B00F6F" w:rsidRPr="003269FA" w:rsidRDefault="00B00F6F" w:rsidP="00297E45">
      <w:pPr>
        <w:pStyle w:val="Nvel4-Red"/>
      </w:pPr>
      <w:r w:rsidRPr="003269FA">
        <w:t>...</w:t>
      </w:r>
    </w:p>
    <w:p w14:paraId="1168CE83" w14:textId="77777777" w:rsidR="00B00F6F" w:rsidRPr="003269FA" w:rsidRDefault="00B00F6F" w:rsidP="00297E45">
      <w:pPr>
        <w:pStyle w:val="Nvel4-Red"/>
      </w:pPr>
      <w:r w:rsidRPr="003269FA">
        <w:t>...</w:t>
      </w:r>
    </w:p>
    <w:p w14:paraId="7CC73C85" w14:textId="77777777" w:rsidR="00B00F6F" w:rsidRPr="003269FA" w:rsidRDefault="00B00F6F" w:rsidP="00297E45">
      <w:pPr>
        <w:pStyle w:val="Nvel4-Red"/>
      </w:pPr>
      <w:r w:rsidRPr="003269FA">
        <w:t>...</w:t>
      </w:r>
    </w:p>
    <w:p w14:paraId="0269BEB8" w14:textId="77777777" w:rsidR="00B00F6F" w:rsidRPr="003269FA" w:rsidRDefault="00B00F6F" w:rsidP="00297E45">
      <w:pPr>
        <w:pStyle w:val="Nvel3-Red"/>
      </w:pPr>
      <w:r w:rsidRPr="003269FA">
        <w:t>Constituem riscos a serem suportados pelo contratado:</w:t>
      </w:r>
    </w:p>
    <w:p w14:paraId="2DC64AD3" w14:textId="77777777" w:rsidR="00B00F6F" w:rsidRPr="003269FA" w:rsidRDefault="00B00F6F" w:rsidP="00297E45">
      <w:pPr>
        <w:pStyle w:val="Nvel4-Red"/>
      </w:pPr>
      <w:r w:rsidRPr="003269FA">
        <w:t>...</w:t>
      </w:r>
    </w:p>
    <w:p w14:paraId="2B313A0D" w14:textId="77777777" w:rsidR="00B00F6F" w:rsidRPr="003269FA" w:rsidRDefault="00B00F6F" w:rsidP="00297E45">
      <w:pPr>
        <w:pStyle w:val="Nvel4-Red"/>
      </w:pPr>
      <w:r w:rsidRPr="003269FA">
        <w:t>...</w:t>
      </w:r>
    </w:p>
    <w:p w14:paraId="1A8CD473" w14:textId="77777777" w:rsidR="00B00F6F" w:rsidRPr="003269FA" w:rsidRDefault="00B00F6F" w:rsidP="00297E45">
      <w:pPr>
        <w:pStyle w:val="Nvel4-Red"/>
      </w:pPr>
      <w:r w:rsidRPr="003269FA">
        <w:t>...</w:t>
      </w:r>
    </w:p>
    <w:p w14:paraId="27BEFD72" w14:textId="77777777" w:rsidR="00B00F6F" w:rsidRPr="003269FA" w:rsidRDefault="00B00F6F" w:rsidP="00297E45">
      <w:pPr>
        <w:pStyle w:val="Nvel3-Red"/>
      </w:pPr>
      <w:r w:rsidRPr="003269FA">
        <w:t xml:space="preserve">Constituem riscos a serem compartilhados pelas partes, na proporção de </w:t>
      </w:r>
      <w:proofErr w:type="gramStart"/>
      <w:r w:rsidRPr="003269FA">
        <w:t>....%</w:t>
      </w:r>
      <w:proofErr w:type="gramEnd"/>
      <w:r w:rsidRPr="003269FA">
        <w:t xml:space="preserve"> para a contratante e </w:t>
      </w:r>
      <w:proofErr w:type="gramStart"/>
      <w:r w:rsidRPr="003269FA">
        <w:t>....%</w:t>
      </w:r>
      <w:proofErr w:type="gramEnd"/>
      <w:r w:rsidRPr="003269FA">
        <w:t xml:space="preserve"> para o contratado:</w:t>
      </w:r>
    </w:p>
    <w:p w14:paraId="650DC4B2" w14:textId="77777777" w:rsidR="00B00F6F" w:rsidRPr="003269FA" w:rsidRDefault="00B00F6F" w:rsidP="00297E45">
      <w:pPr>
        <w:pStyle w:val="Nvel4-Red"/>
      </w:pPr>
      <w:r w:rsidRPr="003269FA">
        <w:lastRenderedPageBreak/>
        <w:t>...</w:t>
      </w:r>
    </w:p>
    <w:p w14:paraId="5C3FC90A" w14:textId="77777777" w:rsidR="00B00F6F" w:rsidRPr="003269FA" w:rsidRDefault="00B00F6F" w:rsidP="00297E45">
      <w:pPr>
        <w:pStyle w:val="Nvel4-Red"/>
      </w:pPr>
      <w:r w:rsidRPr="003269FA">
        <w:t>...</w:t>
      </w:r>
    </w:p>
    <w:p w14:paraId="16105F73" w14:textId="77777777" w:rsidR="00B00F6F" w:rsidRPr="003269FA" w:rsidRDefault="00B00F6F" w:rsidP="00297E45">
      <w:pPr>
        <w:pStyle w:val="Nvel4-Red"/>
      </w:pPr>
      <w:r w:rsidRPr="003269FA">
        <w:t>...</w:t>
      </w:r>
    </w:p>
    <w:p w14:paraId="531473A3" w14:textId="77777777" w:rsidR="004C374E" w:rsidRPr="003269FA" w:rsidRDefault="004C374E" w:rsidP="004C374E">
      <w:pPr>
        <w:pStyle w:val="Nvel1-Ttulo"/>
        <w:rPr>
          <w:color w:val="FFFFFF" w:themeColor="background1"/>
        </w:rPr>
      </w:pPr>
      <w:r w:rsidRPr="003269FA">
        <w:t>CLÁUSULA QUARTA - SUBCONTRATAÇÃO</w:t>
      </w:r>
    </w:p>
    <w:p w14:paraId="52A52654" w14:textId="77777777" w:rsidR="004C374E" w:rsidRPr="003269FA" w:rsidRDefault="004C374E" w:rsidP="004C374E">
      <w:pPr>
        <w:pStyle w:val="Nvel2"/>
      </w:pPr>
      <w:r w:rsidRPr="003269FA">
        <w:t>As regras sobre a subcontratação do objeto são aquelas estabelecidas no Termo de Referência, anexo a este Contrato.</w:t>
      </w:r>
    </w:p>
    <w:p w14:paraId="4EBE0AA2" w14:textId="77777777" w:rsidR="001B5BFD" w:rsidRPr="003269FA" w:rsidRDefault="001B5BFD" w:rsidP="00297E45">
      <w:pPr>
        <w:pStyle w:val="Nvel1-Ttulo"/>
        <w:rPr>
          <w:color w:val="FFFFFF" w:themeColor="background1"/>
        </w:rPr>
      </w:pPr>
      <w:r w:rsidRPr="003269FA">
        <w:t>CLÁUSULA QUINTA - PREÇO</w:t>
      </w:r>
    </w:p>
    <w:p w14:paraId="6BAAD5F2" w14:textId="77777777" w:rsidR="001B5BFD" w:rsidRPr="003269FA" w:rsidRDefault="001B5BFD" w:rsidP="00800F4B">
      <w:pPr>
        <w:pStyle w:val="Nvel2-Azul"/>
      </w:pPr>
      <w:r w:rsidRPr="003269FA">
        <w:t>O valor mensal da contratação é de R$ .......... (.....), perfazendo o valor total de R$ ....... (....).</w:t>
      </w:r>
    </w:p>
    <w:p w14:paraId="13DE90BD" w14:textId="77777777" w:rsidR="001B5BFD" w:rsidRPr="003269FA" w:rsidRDefault="001B5BFD" w:rsidP="00297E45">
      <w:pPr>
        <w:pStyle w:val="OU0"/>
      </w:pPr>
      <w:r w:rsidRPr="003269FA">
        <w:t>OU</w:t>
      </w:r>
    </w:p>
    <w:p w14:paraId="5C6364D2" w14:textId="77777777" w:rsidR="001B5BFD" w:rsidRPr="003269FA" w:rsidRDefault="001B5BFD" w:rsidP="00800F4B">
      <w:pPr>
        <w:pStyle w:val="Nvel2-Azul"/>
      </w:pPr>
      <w:r w:rsidRPr="003269FA">
        <w:t>O valor total da contratação é de R$.......... (.....)</w:t>
      </w:r>
    </w:p>
    <w:p w14:paraId="6C1FB509" w14:textId="02DDABE9" w:rsidR="001B5BFD" w:rsidRPr="003269FA" w:rsidRDefault="001B5BFD" w:rsidP="00297E45">
      <w:pPr>
        <w:pStyle w:val="NotaExplicativa0"/>
      </w:pPr>
      <w:r w:rsidRPr="003269FA">
        <w:rPr>
          <w:rStyle w:val="DestaqueChar"/>
        </w:rPr>
        <w:t>Nota Explicativa</w:t>
      </w:r>
      <w:r w:rsidR="00297E45" w:rsidRPr="003269FA">
        <w:rPr>
          <w:rStyle w:val="DestaqueChar"/>
        </w:rPr>
        <w:t>:</w:t>
      </w:r>
      <w:r w:rsidRPr="003269FA">
        <w:rPr>
          <w:rStyle w:val="DestaqueChar"/>
        </w:rPr>
        <w:t xml:space="preserve"> </w:t>
      </w:r>
      <w:r w:rsidRPr="003269FA">
        <w:t>O cômputo do valor total do Termo de Contrato levará em conta o período inicial de vigência estabelecido.</w:t>
      </w:r>
    </w:p>
    <w:p w14:paraId="177117ED" w14:textId="77777777" w:rsidR="001B5BFD" w:rsidRPr="003269FA" w:rsidRDefault="001B5BFD" w:rsidP="004C374E">
      <w:pPr>
        <w:pStyle w:val="Nvel2"/>
      </w:pPr>
      <w:r w:rsidRPr="003269FA">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8AFAA19" w14:textId="46E1E2A6" w:rsidR="001B5BFD" w:rsidRPr="003269FA" w:rsidRDefault="001B5BFD" w:rsidP="00297E45">
      <w:pPr>
        <w:pStyle w:val="Nvel2-Red0"/>
      </w:pPr>
      <w:r w:rsidRPr="003269FA">
        <w:t xml:space="preserve">O valor acima é meramente estimativo, de forma que os pagamentos devidos ao contratado dependerão dos quantitativos </w:t>
      </w:r>
      <w:r w:rsidR="000A7698" w:rsidRPr="003269FA">
        <w:t xml:space="preserve">de serviços </w:t>
      </w:r>
      <w:r w:rsidRPr="003269FA">
        <w:t xml:space="preserve">efetivamente </w:t>
      </w:r>
      <w:r w:rsidR="000A7698" w:rsidRPr="003269FA">
        <w:t>prestados</w:t>
      </w:r>
      <w:r w:rsidRPr="003269FA">
        <w:t>.</w:t>
      </w:r>
    </w:p>
    <w:p w14:paraId="361D7A77" w14:textId="6548219D" w:rsidR="001B5BFD" w:rsidRPr="003269FA" w:rsidRDefault="001B5BFD" w:rsidP="00297E45">
      <w:pPr>
        <w:pStyle w:val="NotaExplicativa0"/>
      </w:pPr>
      <w:r w:rsidRPr="003269FA">
        <w:rPr>
          <w:rStyle w:val="DestaqueChar"/>
        </w:rPr>
        <w:t xml:space="preserve">Nota </w:t>
      </w:r>
      <w:r w:rsidR="00297E45" w:rsidRPr="003269FA">
        <w:rPr>
          <w:rStyle w:val="DestaqueChar"/>
        </w:rPr>
        <w:t>Explicativa</w:t>
      </w:r>
      <w:r w:rsidRPr="003269FA">
        <w:rPr>
          <w:rStyle w:val="DestaqueChar"/>
        </w:rPr>
        <w:t>:</w:t>
      </w:r>
      <w:r w:rsidRPr="003269FA">
        <w:t xml:space="preserve"> Caso se trate de contrato de valor estimativo, em que a própria demanda é variável, cabe inserir o subitem acima.</w:t>
      </w:r>
    </w:p>
    <w:p w14:paraId="40CC4793" w14:textId="77777777" w:rsidR="001B5BFD" w:rsidRPr="003269FA" w:rsidRDefault="001B5BFD" w:rsidP="00297E45">
      <w:pPr>
        <w:pStyle w:val="Nvel1-Ttulo"/>
        <w:rPr>
          <w:color w:val="FFFFFF" w:themeColor="background1"/>
        </w:rPr>
      </w:pPr>
      <w:r w:rsidRPr="003269FA">
        <w:t>CLÁUSULA SEXTA - PAGAMENTO</w:t>
      </w:r>
    </w:p>
    <w:p w14:paraId="77E2ABB7" w14:textId="77777777" w:rsidR="001B5BFD" w:rsidRPr="003269FA" w:rsidRDefault="001B5BFD" w:rsidP="00297E45">
      <w:pPr>
        <w:pStyle w:val="Nvel2"/>
      </w:pPr>
      <w:r w:rsidRPr="003269FA">
        <w:t xml:space="preserve">O prazo para pagamento </w:t>
      </w:r>
      <w:r w:rsidRPr="003269FA">
        <w:rPr>
          <w:color w:val="auto"/>
        </w:rPr>
        <w:t>ao contratado</w:t>
      </w:r>
      <w:r w:rsidRPr="003269FA">
        <w:t xml:space="preserve"> e demais condições a ele referentes encontram-se definidos no Termo de Referência, anexo a este Contrato.</w:t>
      </w:r>
    </w:p>
    <w:p w14:paraId="3077B668" w14:textId="77777777" w:rsidR="004C374E" w:rsidRPr="003269FA" w:rsidRDefault="004C374E" w:rsidP="004C374E">
      <w:pPr>
        <w:pStyle w:val="Nvel1-Ttulo"/>
      </w:pPr>
      <w:r w:rsidRPr="003269FA">
        <w:lastRenderedPageBreak/>
        <w:t xml:space="preserve">CLÁUSULA SÉTIMA - </w:t>
      </w:r>
      <w:r w:rsidRPr="003269FA">
        <w:rPr>
          <w:caps w:val="0"/>
        </w:rPr>
        <w:t>REAJUSTE</w:t>
      </w:r>
    </w:p>
    <w:p w14:paraId="7B9D81A1" w14:textId="77777777" w:rsidR="004C374E" w:rsidRPr="003269FA" w:rsidRDefault="004C374E" w:rsidP="004C374E">
      <w:pPr>
        <w:pStyle w:val="Nvel2"/>
        <w:rPr>
          <w:rStyle w:val="DestaqueChar"/>
          <w:rFonts w:eastAsiaTheme="minorHAnsi" w:cstheme="minorBidi"/>
          <w:b w:val="0"/>
          <w:smallCaps w:val="0"/>
          <w:spacing w:val="0"/>
          <w:szCs w:val="22"/>
        </w:rPr>
      </w:pPr>
      <w:r w:rsidRPr="003269FA">
        <w:rPr>
          <w:rStyle w:val="DestaqueChar"/>
          <w:rFonts w:eastAsiaTheme="minorHAnsi" w:cstheme="minorBidi"/>
          <w:b w:val="0"/>
          <w:smallCaps w:val="0"/>
          <w:spacing w:val="0"/>
          <w:szCs w:val="22"/>
        </w:rPr>
        <w:t>As regras acerca do reajuste do valor contratual são aquelas definidas no Termo de Referência, anexo a este Contrato.</w:t>
      </w:r>
    </w:p>
    <w:p w14:paraId="6B9DD824" w14:textId="77777777" w:rsidR="004C7BC3" w:rsidRPr="003269FA" w:rsidRDefault="004C7BC3" w:rsidP="004C7BC3">
      <w:pPr>
        <w:pStyle w:val="Nvel1-Ttulo"/>
      </w:pPr>
      <w:bookmarkStart w:id="6" w:name="_Hlk194049563"/>
      <w:r w:rsidRPr="003269FA">
        <w:t>CLÁUSULA OITAVA - REVISÃO</w:t>
      </w:r>
    </w:p>
    <w:p w14:paraId="2179DD22" w14:textId="77777777" w:rsidR="004C7BC3" w:rsidRPr="003269FA" w:rsidRDefault="004C7BC3" w:rsidP="004C7BC3">
      <w:pPr>
        <w:pStyle w:val="Nvel2"/>
        <w:rPr>
          <w:rStyle w:val="DestaqueChar"/>
          <w:rFonts w:eastAsiaTheme="minorHAnsi" w:cstheme="minorBidi"/>
          <w:b w:val="0"/>
          <w:smallCaps w:val="0"/>
          <w:spacing w:val="0"/>
          <w:szCs w:val="22"/>
        </w:rPr>
      </w:pPr>
      <w:r w:rsidRPr="003269FA">
        <w:rPr>
          <w:rStyle w:val="DestaqueChar"/>
          <w:rFonts w:eastAsiaTheme="minorHAnsi" w:cstheme="minorBidi"/>
          <w:b w:val="0"/>
          <w:smallCaps w:val="0"/>
          <w:spacing w:val="0"/>
          <w:szCs w:val="22"/>
        </w:rPr>
        <w:t>As regras acerca revisão do valor contratual são aquelas definidas no Termo de Referência, anexo a este Contrato.</w:t>
      </w:r>
    </w:p>
    <w:bookmarkEnd w:id="6"/>
    <w:p w14:paraId="6B6AB60E" w14:textId="77777777" w:rsidR="004C374E" w:rsidRPr="003269FA" w:rsidRDefault="004C374E" w:rsidP="004C374E">
      <w:pPr>
        <w:pStyle w:val="Nvel1-Ttulo"/>
      </w:pPr>
      <w:r w:rsidRPr="003269FA">
        <w:t>CLÁUSULA NONA - OBRIGAÇÕES DO CONTRATANTE</w:t>
      </w:r>
    </w:p>
    <w:p w14:paraId="77D72D78" w14:textId="1865C73B" w:rsidR="004C374E" w:rsidRPr="003269FA" w:rsidRDefault="004C374E" w:rsidP="004C374E">
      <w:pPr>
        <w:pStyle w:val="NotaExplicativa0"/>
      </w:pPr>
      <w:r w:rsidRPr="003269FA">
        <w:rPr>
          <w:rStyle w:val="DestaqueChar"/>
        </w:rPr>
        <w:t>Nota Explicativa:</w:t>
      </w:r>
      <w:r w:rsidRPr="003269FA">
        <w:t xml:space="preserve"> As obrigações que seguem, tanto do Contratante como do Contratado, são meramente ilustrativas. O órgão ou entidade </w:t>
      </w:r>
      <w:r w:rsidR="00FF7C91" w:rsidRPr="003269FA">
        <w:t>contratante</w:t>
      </w:r>
      <w:r w:rsidRPr="003269FA">
        <w:t xml:space="preserve"> deverá adaptá-las ou suprimi-las, em conformidade com as peculiaridades do serviço de engenharia de que necessita.</w:t>
      </w:r>
    </w:p>
    <w:p w14:paraId="14F85480" w14:textId="77777777" w:rsidR="004C374E" w:rsidRPr="003269FA" w:rsidRDefault="004C374E" w:rsidP="004C374E">
      <w:pPr>
        <w:pStyle w:val="Nvel2"/>
      </w:pPr>
      <w:r w:rsidRPr="003269FA">
        <w:t>São obrigações do Contratante:</w:t>
      </w:r>
    </w:p>
    <w:p w14:paraId="15CE6860" w14:textId="77777777" w:rsidR="004C374E" w:rsidRPr="003269FA" w:rsidRDefault="004C374E" w:rsidP="004C374E">
      <w:pPr>
        <w:pStyle w:val="Nvel3"/>
      </w:pPr>
      <w:r w:rsidRPr="003269FA">
        <w:t>Exigir o cumprimento de todas as obrigações assumidas pelo Contratado, de acordo com o contrato e seus anexos;</w:t>
      </w:r>
    </w:p>
    <w:p w14:paraId="2A86F55B" w14:textId="77777777" w:rsidR="004C374E" w:rsidRPr="003269FA" w:rsidRDefault="004C374E" w:rsidP="004C374E">
      <w:pPr>
        <w:pStyle w:val="Nvel3"/>
      </w:pPr>
      <w:r w:rsidRPr="003269FA">
        <w:t>Receber o objeto no prazo e condições estabelecidas no Termo de Referência;</w:t>
      </w:r>
    </w:p>
    <w:p w14:paraId="167F6CAB" w14:textId="77777777" w:rsidR="004C374E" w:rsidRPr="003269FA" w:rsidRDefault="004C374E" w:rsidP="004C374E">
      <w:pPr>
        <w:pStyle w:val="Nvel3"/>
      </w:pPr>
      <w:r w:rsidRPr="003269FA">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31788FF9" w14:textId="77777777" w:rsidR="004C374E" w:rsidRPr="003269FA" w:rsidRDefault="004C374E" w:rsidP="004C374E">
      <w:pPr>
        <w:pStyle w:val="Nvel3"/>
      </w:pPr>
      <w:r w:rsidRPr="003269FA">
        <w:t>Acompanhar e fiscalizar a execução do contrato e o cumprimento das obrigações pelo Contratado;</w:t>
      </w:r>
    </w:p>
    <w:p w14:paraId="7938119B" w14:textId="77777777" w:rsidR="004C374E" w:rsidRPr="003269FA" w:rsidRDefault="004C374E" w:rsidP="004C374E">
      <w:pPr>
        <w:pStyle w:val="Nvel3"/>
      </w:pPr>
      <w:r w:rsidRPr="003269FA">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rsidRPr="003269FA">
        <w:rPr>
          <w:rFonts w:asciiTheme="majorHAnsi" w:hAnsiTheme="majorHAnsi" w:cstheme="majorHAnsi"/>
        </w:rPr>
        <w:t>art. 143 da Lei nº 14.133, de 2021</w:t>
      </w:r>
      <w:r w:rsidRPr="003269FA">
        <w:t>;</w:t>
      </w:r>
    </w:p>
    <w:p w14:paraId="77085274" w14:textId="77777777" w:rsidR="004C374E" w:rsidRPr="003269FA" w:rsidRDefault="004C374E" w:rsidP="004C374E">
      <w:pPr>
        <w:pStyle w:val="Nvel3"/>
      </w:pPr>
      <w:r w:rsidRPr="003269FA">
        <w:t>Efetuar o pagamento ao Contratado do valor correspondente à execução do objeto, no prazo, forma e condições estabelecidos no presente Contrato e no Termo de Referência;</w:t>
      </w:r>
    </w:p>
    <w:p w14:paraId="155022C1" w14:textId="77777777" w:rsidR="004C374E" w:rsidRPr="003269FA" w:rsidRDefault="004C374E" w:rsidP="004C374E">
      <w:pPr>
        <w:pStyle w:val="Nvel3"/>
      </w:pPr>
      <w:r w:rsidRPr="003269FA">
        <w:t xml:space="preserve">Aplicar ao Contratado as sanções previstas na lei e neste Contrato; </w:t>
      </w:r>
    </w:p>
    <w:p w14:paraId="3E520E45" w14:textId="77777777" w:rsidR="004C374E" w:rsidRPr="003269FA" w:rsidRDefault="004C374E" w:rsidP="004C374E">
      <w:pPr>
        <w:pStyle w:val="Nvel3"/>
      </w:pPr>
      <w:bookmarkStart w:id="7" w:name="_Hlk184373465"/>
      <w:r w:rsidRPr="003269FA">
        <w:lastRenderedPageBreak/>
        <w:t>Não praticar atos de ingerência na administração do Contratado, tais como:</w:t>
      </w:r>
    </w:p>
    <w:p w14:paraId="6CFA43D5" w14:textId="77777777" w:rsidR="004C374E" w:rsidRPr="003269FA" w:rsidRDefault="004C374E" w:rsidP="004C374E">
      <w:pPr>
        <w:pStyle w:val="Nvel4"/>
      </w:pPr>
      <w:r w:rsidRPr="003269FA">
        <w:t>Indicar pessoas expressamente nominadas para executar direta ou indiretamente o objeto Contratado;</w:t>
      </w:r>
    </w:p>
    <w:p w14:paraId="58092941" w14:textId="77777777" w:rsidR="004C374E" w:rsidRPr="003269FA" w:rsidRDefault="004C374E" w:rsidP="004C374E">
      <w:pPr>
        <w:pStyle w:val="Nvel4"/>
      </w:pPr>
      <w:r w:rsidRPr="003269FA">
        <w:t>Fixar salário inferior ao definido em lei ou em ato normativo a ser pago pelo Contratado;</w:t>
      </w:r>
    </w:p>
    <w:p w14:paraId="72808B96" w14:textId="77777777" w:rsidR="004C374E" w:rsidRPr="003269FA" w:rsidRDefault="004C374E" w:rsidP="004C374E">
      <w:pPr>
        <w:pStyle w:val="Nvel4"/>
      </w:pPr>
      <w:r w:rsidRPr="003269FA">
        <w:t xml:space="preserve"> Estabelecer vínculo de subordinação com funcionário do Contratado;</w:t>
      </w:r>
    </w:p>
    <w:p w14:paraId="4877E5B0" w14:textId="77777777" w:rsidR="004C374E" w:rsidRPr="003269FA" w:rsidRDefault="004C374E" w:rsidP="004C374E">
      <w:pPr>
        <w:pStyle w:val="Nvel4"/>
      </w:pPr>
      <w:r w:rsidRPr="003269FA">
        <w:t>definir forma de pagamento mediante exclusivo reembolso dos salários pagos;</w:t>
      </w:r>
    </w:p>
    <w:p w14:paraId="3AB375DE" w14:textId="77777777" w:rsidR="004C374E" w:rsidRPr="003269FA" w:rsidRDefault="004C374E" w:rsidP="004C374E">
      <w:pPr>
        <w:pStyle w:val="Nvel4"/>
      </w:pPr>
      <w:r w:rsidRPr="003269FA">
        <w:t>Demandar a funcionário do Contratado a execução de tarefas fora do escopo do objeto da contratação; e</w:t>
      </w:r>
    </w:p>
    <w:p w14:paraId="11BD92D4" w14:textId="77777777" w:rsidR="004C374E" w:rsidRPr="003269FA" w:rsidRDefault="004C374E" w:rsidP="004C374E">
      <w:pPr>
        <w:pStyle w:val="Nvel4"/>
      </w:pPr>
      <w:r w:rsidRPr="003269FA">
        <w:t>Prever exigências que constituam intervenção indevida da Administração na gestão interna do Contratado.</w:t>
      </w:r>
    </w:p>
    <w:bookmarkEnd w:id="7"/>
    <w:p w14:paraId="30B685F0" w14:textId="77777777" w:rsidR="004C374E" w:rsidRPr="003269FA" w:rsidRDefault="004C374E" w:rsidP="004C374E">
      <w:pPr>
        <w:pStyle w:val="Nvel3"/>
      </w:pPr>
      <w:r w:rsidRPr="003269FA">
        <w:t>Cientificar o órgão de representação judicial do Município para adoção das medidas cabíveis quando do descumprimento de obrigações pelo Contratado;</w:t>
      </w:r>
    </w:p>
    <w:p w14:paraId="653D277F" w14:textId="77777777" w:rsidR="004C374E" w:rsidRPr="003269FA" w:rsidRDefault="004C374E" w:rsidP="004C374E">
      <w:pPr>
        <w:pStyle w:val="Nvel3"/>
      </w:pPr>
      <w:r w:rsidRPr="003269FA">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76210EC5" w14:textId="77777777" w:rsidR="004C374E" w:rsidRPr="003269FA" w:rsidRDefault="004C374E" w:rsidP="004C374E">
      <w:pPr>
        <w:pStyle w:val="Nvel3"/>
        <w:rPr>
          <w:b/>
          <w:bCs/>
        </w:rPr>
      </w:pPr>
      <w:r w:rsidRPr="003269FA">
        <w:t xml:space="preserve"> </w:t>
      </w:r>
      <w:bookmarkStart w:id="8" w:name="_Ref128135943"/>
      <w:r w:rsidRPr="003269FA">
        <w:t>A Administração terá o prazo de</w:t>
      </w:r>
      <w:r w:rsidRPr="003269FA">
        <w:rPr>
          <w:i/>
          <w:iCs/>
          <w:color w:val="FF0000"/>
        </w:rPr>
        <w:t xml:space="preserve"> </w:t>
      </w:r>
      <w:r w:rsidRPr="003269FA">
        <w:rPr>
          <w:rStyle w:val="Nvel4-RChar"/>
          <w:i w:val="0"/>
        </w:rPr>
        <w:t>.........</w:t>
      </w:r>
      <w:r w:rsidRPr="003269FA">
        <w:t xml:space="preserve">, a contar da data do protocolo do requerimento para decidir, admitida a prorrogação motivada, por igual período. </w:t>
      </w:r>
      <w:bookmarkEnd w:id="8"/>
    </w:p>
    <w:p w14:paraId="6D40A163" w14:textId="77777777" w:rsidR="004C374E" w:rsidRPr="003269FA" w:rsidRDefault="004C374E" w:rsidP="004C374E">
      <w:pPr>
        <w:pStyle w:val="NotaExplicativa0"/>
        <w:rPr>
          <w:b/>
          <w:bCs/>
        </w:rPr>
      </w:pPr>
      <w:r w:rsidRPr="003269FA">
        <w:rPr>
          <w:rStyle w:val="DestaqueChar"/>
        </w:rPr>
        <w:t xml:space="preserve">Nota Explicativa: </w:t>
      </w:r>
      <w:r w:rsidRPr="003269FA">
        <w:t xml:space="preserve">Nos termos do art. 123 da Lei nº 14.133, de 2021, a Administração tem o dever de decidir questões contratuais que lhe são apresentadas. O prazo do subitem </w:t>
      </w:r>
      <w:r w:rsidRPr="003269FA">
        <w:fldChar w:fldCharType="begin"/>
      </w:r>
      <w:r w:rsidRPr="003269FA">
        <w:instrText xml:space="preserve"> REF _Ref128135943 \r \h  \* MERGEFORMAT </w:instrText>
      </w:r>
      <w:r w:rsidRPr="003269FA">
        <w:fldChar w:fldCharType="separate"/>
      </w:r>
      <w:r w:rsidRPr="003269FA">
        <w:t>9.1.11</w:t>
      </w:r>
      <w:r w:rsidRPr="003269FA">
        <w:fldChar w:fldCharType="end"/>
      </w:r>
      <w:r w:rsidRPr="003269FA">
        <w:t xml:space="preserve"> pode ser especificado pela Administração, conforme a complexidade do objeto contratual e os trâmites internos das áreas envolvidas na execução contratual. Caso não haja especificação, o art. 123, parágrafo único da Lei nº 14.133, de 2021 estabelece que o prazo será de um mês.</w:t>
      </w:r>
    </w:p>
    <w:p w14:paraId="637C3CB0" w14:textId="77777777" w:rsidR="004C374E" w:rsidRPr="003269FA" w:rsidRDefault="004C374E" w:rsidP="004C374E">
      <w:pPr>
        <w:pStyle w:val="Nvel3"/>
        <w:numPr>
          <w:ilvl w:val="2"/>
          <w:numId w:val="38"/>
        </w:numPr>
      </w:pPr>
      <w:bookmarkStart w:id="9" w:name="_Hlk114499841"/>
      <w:bookmarkStart w:id="10" w:name="_Hlk184373488"/>
      <w:bookmarkEnd w:id="9"/>
      <w:r w:rsidRPr="003269FA">
        <w:t>Responder eventuais pedidos de reestabelecimento do equilíbrio econômico-financeiro feitos pelo Contratado no prazo previsto no art. 123, p. único da Lei nº 14.133, de 2021.</w:t>
      </w:r>
    </w:p>
    <w:bookmarkEnd w:id="10"/>
    <w:p w14:paraId="3031112B" w14:textId="77777777" w:rsidR="004C374E" w:rsidRPr="003269FA" w:rsidRDefault="004C374E" w:rsidP="004C374E">
      <w:pPr>
        <w:pStyle w:val="Nvel3-Red"/>
      </w:pPr>
      <w:r w:rsidRPr="003269FA">
        <w:t>Notificar os emitentes das garantias quanto ao início de processo administrativo para apuração de descumprimento de cláusulas contratuais.</w:t>
      </w:r>
    </w:p>
    <w:p w14:paraId="656C614E" w14:textId="77777777" w:rsidR="004C374E" w:rsidRPr="003269FA" w:rsidRDefault="004C374E" w:rsidP="004C374E">
      <w:pPr>
        <w:pStyle w:val="NotaExplicativa0"/>
      </w:pPr>
      <w:r w:rsidRPr="003269FA">
        <w:rPr>
          <w:rStyle w:val="DestaqueChar"/>
        </w:rPr>
        <w:t>Nota Explicativa:</w:t>
      </w:r>
      <w:r w:rsidRPr="003269FA">
        <w:t xml:space="preserve"> Esta disposição decorre do art. 137, §4º da Lei nº 14.133, de 2021.</w:t>
      </w:r>
    </w:p>
    <w:p w14:paraId="09DDE081" w14:textId="77777777" w:rsidR="004C374E" w:rsidRPr="003269FA" w:rsidRDefault="004C374E" w:rsidP="004C374E">
      <w:pPr>
        <w:pStyle w:val="Nvel3"/>
      </w:pPr>
      <w:bookmarkStart w:id="11" w:name="_Hlk184373546"/>
      <w:r w:rsidRPr="003269FA">
        <w:lastRenderedPageBreak/>
        <w:t xml:space="preserve">Comunicar o Contratado na hipótese de posterior alteração do projeto pelo Contratante, no caso do </w:t>
      </w:r>
      <w:r w:rsidRPr="003269FA">
        <w:rPr>
          <w:rFonts w:asciiTheme="majorHAnsi" w:hAnsiTheme="majorHAnsi" w:cstheme="majorHAnsi"/>
        </w:rPr>
        <w:t>art. 93, §2º da Lei nº 14.133, de 2021</w:t>
      </w:r>
      <w:r w:rsidRPr="003269FA">
        <w:t>.</w:t>
      </w:r>
    </w:p>
    <w:bookmarkEnd w:id="11"/>
    <w:p w14:paraId="1FFA6F4F" w14:textId="77777777" w:rsidR="004C374E" w:rsidRPr="003269FA" w:rsidRDefault="004C374E" w:rsidP="004C374E">
      <w:pPr>
        <w:pStyle w:val="Nvel3"/>
      </w:pPr>
      <w:r w:rsidRPr="003269FA">
        <w:t>Fornecer por escrito as informações necessárias para o desenvolvimento dos serviços objeto do contrato.</w:t>
      </w:r>
    </w:p>
    <w:p w14:paraId="658CF73F" w14:textId="77777777" w:rsidR="004C374E" w:rsidRPr="003269FA" w:rsidRDefault="004C374E" w:rsidP="004C374E">
      <w:pPr>
        <w:pStyle w:val="Nvel3"/>
      </w:pPr>
      <w:r w:rsidRPr="003269FA">
        <w:t>Realizar avaliações periódicas da qualidade dos serviços, após seu recebimento.</w:t>
      </w:r>
    </w:p>
    <w:p w14:paraId="6BF62C03" w14:textId="77777777" w:rsidR="004C374E" w:rsidRPr="003269FA" w:rsidRDefault="004C374E" w:rsidP="004C374E">
      <w:pPr>
        <w:pStyle w:val="Nvel3"/>
      </w:pPr>
      <w:r w:rsidRPr="003269FA">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5E036028" w14:textId="77777777" w:rsidR="004C374E" w:rsidRPr="003269FA" w:rsidRDefault="004C374E" w:rsidP="004C374E">
      <w:pPr>
        <w:pStyle w:val="Nvel3"/>
      </w:pPr>
      <w:r w:rsidRPr="003269FA">
        <w:t>Previamente à expedição da ordem de serviço, verificar pendências, liberar áreas e/ou adotar providências cabíveis para a regularidade do início da sua execução.</w:t>
      </w:r>
    </w:p>
    <w:p w14:paraId="428CBC1E" w14:textId="77777777" w:rsidR="004C374E" w:rsidRPr="003269FA" w:rsidRDefault="004C374E" w:rsidP="004C374E">
      <w:pPr>
        <w:pStyle w:val="Nvel3-Red"/>
      </w:pPr>
      <w:r w:rsidRPr="003269FA">
        <w:t>Exigir do Contratado que providencie a seguinte documentação como condição indispensável para o recebimento definitivo de objeto, quando for o caso:</w:t>
      </w:r>
    </w:p>
    <w:p w14:paraId="2C199FB8" w14:textId="77777777" w:rsidR="004C374E" w:rsidRPr="003269FA" w:rsidRDefault="004C374E" w:rsidP="004C374E">
      <w:pPr>
        <w:pStyle w:val="Nvel4-Red"/>
      </w:pPr>
      <w:bookmarkStart w:id="12" w:name="_Hlk138254213"/>
      <w:r w:rsidRPr="003269FA">
        <w:t>As “</w:t>
      </w:r>
      <w:proofErr w:type="spellStart"/>
      <w:r w:rsidRPr="003269FA">
        <w:t>built</w:t>
      </w:r>
      <w:proofErr w:type="spellEnd"/>
      <w:r w:rsidRPr="003269FA">
        <w:t>", elaborado pelo responsável por sua execução;</w:t>
      </w:r>
    </w:p>
    <w:p w14:paraId="6E1120FF" w14:textId="77777777" w:rsidR="004C374E" w:rsidRPr="003269FA" w:rsidRDefault="004C374E" w:rsidP="004C374E">
      <w:pPr>
        <w:pStyle w:val="Nvel4-Red"/>
      </w:pPr>
      <w:r w:rsidRPr="003269FA">
        <w:t>Comprovação das ligações definitivas de energia, água, telefone e gás;</w:t>
      </w:r>
    </w:p>
    <w:p w14:paraId="222BB799" w14:textId="77777777" w:rsidR="004C374E" w:rsidRPr="003269FA" w:rsidRDefault="004C374E" w:rsidP="004C374E">
      <w:pPr>
        <w:pStyle w:val="Nvel4-Red"/>
      </w:pPr>
      <w:r w:rsidRPr="003269FA">
        <w:t>Laudo de vistoria do corpo de bombeiros aprovando o serviço;</w:t>
      </w:r>
    </w:p>
    <w:p w14:paraId="022F1DDC" w14:textId="77777777" w:rsidR="004C374E" w:rsidRPr="003269FA" w:rsidRDefault="004C374E" w:rsidP="004C374E">
      <w:pPr>
        <w:pStyle w:val="Nvel4-Red"/>
      </w:pPr>
      <w:r w:rsidRPr="003269FA">
        <w:t>Carta "habite-se", emitida pela prefeitura; e</w:t>
      </w:r>
    </w:p>
    <w:p w14:paraId="64993A04" w14:textId="77777777" w:rsidR="004C374E" w:rsidRPr="003269FA" w:rsidRDefault="004C374E" w:rsidP="004C374E">
      <w:pPr>
        <w:pStyle w:val="Nvel4-Red"/>
      </w:pPr>
      <w:r w:rsidRPr="003269FA">
        <w:t>Certidão negativa de débitos previdenciários específica para o registro da obra junto ao Cartório de Registro de Imóveis.</w:t>
      </w:r>
    </w:p>
    <w:bookmarkEnd w:id="12"/>
    <w:p w14:paraId="65539507" w14:textId="77777777" w:rsidR="004C374E" w:rsidRPr="003269FA" w:rsidRDefault="004C374E" w:rsidP="004C374E">
      <w:pPr>
        <w:pStyle w:val="Nvel3-Red"/>
      </w:pPr>
      <w:r w:rsidRPr="003269FA">
        <w:t xml:space="preserve">Arquivar, entre outros documentos, de projetos, "as </w:t>
      </w:r>
      <w:proofErr w:type="spellStart"/>
      <w:r w:rsidRPr="003269FA">
        <w:t>built</w:t>
      </w:r>
      <w:proofErr w:type="spellEnd"/>
      <w:r w:rsidRPr="003269FA">
        <w:t>", especificações técnicas, orçamentos, termos de recebimento, contratos e aditamentos, relatórios de inspeções técnicas após o recebimento do serviço e notificações expedidas.</w:t>
      </w:r>
    </w:p>
    <w:p w14:paraId="52891BC3" w14:textId="77777777" w:rsidR="004C374E" w:rsidRPr="003269FA" w:rsidRDefault="004C374E" w:rsidP="004C374E">
      <w:pPr>
        <w:pStyle w:val="Nvel2"/>
      </w:pPr>
      <w:r w:rsidRPr="003269FA">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0A9B4BD6" w14:textId="77777777" w:rsidR="004C374E" w:rsidRPr="003269FA" w:rsidRDefault="004C374E" w:rsidP="004C374E">
      <w:pPr>
        <w:pStyle w:val="Nvel1-Ttulo"/>
        <w:rPr>
          <w:color w:val="FFFFFF" w:themeColor="background1"/>
        </w:rPr>
      </w:pPr>
      <w:r w:rsidRPr="003269FA">
        <w:t>CLÁUSULA DÉCIMA - OBRIGAÇÕES DO CONTRATADO</w:t>
      </w:r>
    </w:p>
    <w:p w14:paraId="02B919F4" w14:textId="77777777" w:rsidR="004C374E" w:rsidRPr="003269FA" w:rsidRDefault="004C374E" w:rsidP="004C374E">
      <w:pPr>
        <w:pStyle w:val="NotaExplicativa0"/>
      </w:pPr>
      <w:r w:rsidRPr="003269FA">
        <w:rPr>
          <w:rStyle w:val="DestaqueChar"/>
        </w:rPr>
        <w:t>Nota Explicativa:</w:t>
      </w:r>
      <w:r w:rsidRPr="003269FA">
        <w:t xml:space="preserve"> Este modelo contém obrigações gerais que podem ser aplicadas aos mais diversos tipos de contratações. Entretanto, compete ao órgão verificar as peculiaridades a fim de definir quais obrigações serão aplicáveis, incluindo, modificando ou excluindo itens a depender das especificidades do objeto.</w:t>
      </w:r>
    </w:p>
    <w:p w14:paraId="12254484" w14:textId="77777777" w:rsidR="004C374E" w:rsidRPr="003269FA" w:rsidRDefault="004C374E" w:rsidP="004C374E">
      <w:pPr>
        <w:pStyle w:val="Nvel2"/>
      </w:pPr>
      <w:bookmarkStart w:id="13" w:name="_Hlk184373790"/>
      <w:r w:rsidRPr="003269FA">
        <w:lastRenderedPageBreak/>
        <w:t>O Contratado deve cumprir todas as obrigações constantes deste Contrato e de seus anexos, assumindo como exclusivamente seus os riscos e as despesas decorrentes da boa e perfeita execução do objeto, observando, ainda, as obrigações a seguir dispostas:</w:t>
      </w:r>
    </w:p>
    <w:p w14:paraId="3AC22923" w14:textId="77777777" w:rsidR="004C374E" w:rsidRPr="003269FA" w:rsidRDefault="004C374E" w:rsidP="004C374E">
      <w:pPr>
        <w:pStyle w:val="Nvel3"/>
      </w:pPr>
      <w:r w:rsidRPr="003269FA">
        <w:t>Atender às determinações regulares emitidas pelo fiscal ou gestor do contrato ou autoridade superior (</w:t>
      </w:r>
      <w:r w:rsidRPr="003269FA">
        <w:rPr>
          <w:rFonts w:asciiTheme="majorHAnsi" w:hAnsiTheme="majorHAnsi" w:cstheme="majorHAnsi"/>
        </w:rPr>
        <w:t>art. 137, II da Lei nº 14.133, de 2021</w:t>
      </w:r>
      <w:r w:rsidRPr="003269FA">
        <w:t>) e prestar todo esclarecimento ou informação por eles solicitados;</w:t>
      </w:r>
    </w:p>
    <w:p w14:paraId="45B10280" w14:textId="77777777" w:rsidR="004C374E" w:rsidRPr="003269FA" w:rsidRDefault="004C374E" w:rsidP="004C374E">
      <w:pPr>
        <w:pStyle w:val="Nvel3"/>
      </w:pPr>
      <w:r w:rsidRPr="003269FA">
        <w:t>Reparar, corrigir, remover, reconstruir ou substituir, às suas expensas, no total ou em parte, no prazo fixado pelo fiscal do contrato, os bens nos quais se verificarem vícios, defeitos ou incorreções resultantes da execução ou dos materiais empregados;</w:t>
      </w:r>
    </w:p>
    <w:p w14:paraId="32B9B9B9" w14:textId="77777777" w:rsidR="004C374E" w:rsidRPr="003269FA" w:rsidRDefault="004C374E" w:rsidP="004C374E">
      <w:pPr>
        <w:pStyle w:val="NotaExplicativa0"/>
        <w:rPr>
          <w:color w:val="000000" w:themeColor="text1"/>
        </w:rPr>
      </w:pPr>
      <w:r w:rsidRPr="003269FA">
        <w:rPr>
          <w:rStyle w:val="DestaqueChar"/>
        </w:rPr>
        <w:t>Nota Explicativa:</w:t>
      </w:r>
      <w:r w:rsidRPr="003269FA">
        <w:t xml:space="preserve"> Cada vício, defeito ou incorreção verificada pelo fiscal do contrato reveste-se de peculiar característica. Por isso que, diante da natureza do objeto contratado, pode ser impróprio determinar prazo único para as correções devidas, devendo o fiscal do contrato, avaliar o caso concreto, para o fim de fixar prazo para as correções.</w:t>
      </w:r>
    </w:p>
    <w:p w14:paraId="1A16C427" w14:textId="77777777" w:rsidR="004C374E" w:rsidRPr="003269FA" w:rsidRDefault="004C374E" w:rsidP="004C374E">
      <w:pPr>
        <w:pStyle w:val="Nvel3"/>
      </w:pPr>
      <w:r w:rsidRPr="003269FA">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2883932A" w14:textId="77777777" w:rsidR="002C5675" w:rsidRPr="00B67838" w:rsidRDefault="002C5675" w:rsidP="002C5675">
      <w:pPr>
        <w:pStyle w:val="Nvel3"/>
        <w:rPr>
          <w:highlight w:val="yellow"/>
        </w:rPr>
      </w:pPr>
      <w:r w:rsidRPr="00B67838">
        <w:rPr>
          <w:highlight w:val="yellow"/>
        </w:rPr>
        <w:t>Proceder à juntada ulterior do RRT (arts. 45 e 46 da Lei nº 12.378, de 2010) e/ou da ART (arts. 10 e 20 da Lei nº 6.496, de 1977) e/ou do TRT (arts. 16 e 19 da Lei nº 13.639, de 2018), relativos aos serviços de arquitetura, engenharia ou técnica industrial, para fins de identificação da responsabilidade técnica pela execução contratual (Súmula TCU no 260);</w:t>
      </w:r>
    </w:p>
    <w:p w14:paraId="766FCCC1" w14:textId="77777777" w:rsidR="004C374E" w:rsidRPr="003269FA" w:rsidRDefault="004C374E" w:rsidP="004C374E">
      <w:pPr>
        <w:pStyle w:val="Nvel3"/>
      </w:pPr>
      <w:r w:rsidRPr="003269FA">
        <w:t xml:space="preserve">O Contratado deverá entregar ao setor responsável pela fiscalização do contrato, junto com a Nota Fiscal para fins de pagamento, os seguintes documentos: </w:t>
      </w:r>
    </w:p>
    <w:p w14:paraId="3A0EF7FB" w14:textId="77777777" w:rsidR="004C374E" w:rsidRPr="003269FA" w:rsidRDefault="004C374E" w:rsidP="004C374E">
      <w:pPr>
        <w:pStyle w:val="Nvel4"/>
      </w:pPr>
      <w:r w:rsidRPr="003269FA">
        <w:t xml:space="preserve">Prova de regularidade relativa à Seguridade Social; </w:t>
      </w:r>
    </w:p>
    <w:p w14:paraId="6B4C395D" w14:textId="77777777" w:rsidR="004C374E" w:rsidRPr="003269FA" w:rsidRDefault="004C374E" w:rsidP="004C374E">
      <w:pPr>
        <w:pStyle w:val="Nvel4"/>
      </w:pPr>
      <w:r w:rsidRPr="003269FA">
        <w:t xml:space="preserve">Certidão conjunta relativa aos tributos federais e à Dívida Ativa da União; </w:t>
      </w:r>
    </w:p>
    <w:p w14:paraId="6641952D" w14:textId="77777777" w:rsidR="004C374E" w:rsidRPr="003269FA" w:rsidRDefault="004C374E" w:rsidP="004C374E">
      <w:pPr>
        <w:pStyle w:val="Nvel4"/>
      </w:pPr>
      <w:r w:rsidRPr="003269FA">
        <w:t xml:space="preserve">Certidões que comprovem a regularidade perante a Fazenda Municipal ou Distrital do domicílio ou sede do Contratado; </w:t>
      </w:r>
    </w:p>
    <w:p w14:paraId="7D04CADE" w14:textId="77777777" w:rsidR="004C374E" w:rsidRPr="003269FA" w:rsidRDefault="004C374E" w:rsidP="004C374E">
      <w:pPr>
        <w:pStyle w:val="Nvel4"/>
      </w:pPr>
      <w:r w:rsidRPr="003269FA">
        <w:t xml:space="preserve">Certidão de Regularidade do FGTS - CRF; </w:t>
      </w:r>
    </w:p>
    <w:p w14:paraId="3BE79997" w14:textId="77777777" w:rsidR="004C374E" w:rsidRPr="003269FA" w:rsidRDefault="004C374E" w:rsidP="004C374E">
      <w:pPr>
        <w:pStyle w:val="Nvel4"/>
      </w:pPr>
      <w:r w:rsidRPr="003269FA">
        <w:t>Certidão Negativa de Débitos Trabalhistas – CNDT; e</w:t>
      </w:r>
    </w:p>
    <w:p w14:paraId="3EFC01E8" w14:textId="67D71367" w:rsidR="004C374E" w:rsidRPr="003269FA" w:rsidRDefault="004C374E" w:rsidP="004C374E">
      <w:pPr>
        <w:pStyle w:val="Nvel4"/>
      </w:pPr>
      <w:r w:rsidRPr="003269FA">
        <w:t>Certidão de Regularidade para com a Fazenda Municipal da sede d</w:t>
      </w:r>
      <w:r w:rsidR="00FF7C91" w:rsidRPr="003269FA">
        <w:t>o contratado</w:t>
      </w:r>
      <w:r w:rsidRPr="003269FA">
        <w:t xml:space="preserve">. </w:t>
      </w:r>
    </w:p>
    <w:p w14:paraId="64E20921" w14:textId="77777777" w:rsidR="004C374E" w:rsidRPr="003269FA" w:rsidRDefault="004C374E" w:rsidP="004C374E">
      <w:pPr>
        <w:pStyle w:val="Nvel3"/>
      </w:pPr>
      <w:r w:rsidRPr="003269FA">
        <w:lastRenderedPageBreak/>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e não poderá onerar o contrato; </w:t>
      </w:r>
    </w:p>
    <w:p w14:paraId="4E852DC0" w14:textId="77777777" w:rsidR="004C374E" w:rsidRPr="003269FA" w:rsidRDefault="004C374E" w:rsidP="004C374E">
      <w:pPr>
        <w:pStyle w:val="Nvel3"/>
      </w:pPr>
      <w:r w:rsidRPr="003269FA">
        <w:t>Comunicar ao Fiscal do contrato tempestivamente, observada a urgência da situação, qualquer ocorrência anormal ou acidente que se verifique no local da execução do objeto contratual, não ultrapassando o prazo de 24 (vinte e quatro) horas;</w:t>
      </w:r>
    </w:p>
    <w:p w14:paraId="6638F4C4" w14:textId="77777777" w:rsidR="004C374E" w:rsidRPr="003269FA" w:rsidRDefault="004C374E" w:rsidP="004C374E">
      <w:pPr>
        <w:pStyle w:val="Nvel3"/>
      </w:pPr>
      <w:r w:rsidRPr="003269FA">
        <w:t>Paralisar, por determinação do Contratante, qualquer atividade que não esteja sendo executada de acordo com a boa técnica ou que ponha em risco a segurança de pessoas ou bens de terceiros.</w:t>
      </w:r>
    </w:p>
    <w:p w14:paraId="3212F120" w14:textId="1355BFDF" w:rsidR="004C374E" w:rsidRPr="003269FA" w:rsidRDefault="004C374E" w:rsidP="004C374E">
      <w:pPr>
        <w:pStyle w:val="Nvel3"/>
      </w:pPr>
      <w:r w:rsidRPr="003269FA">
        <w:t xml:space="preserve">Manter durante toda a vigência do contrato, em compatibilidade com as obrigações assumidas, todas as condições exigidas para habilitação na </w:t>
      </w:r>
      <w:r w:rsidR="00FF7C91" w:rsidRPr="003269FA">
        <w:t>contratação</w:t>
      </w:r>
      <w:r w:rsidRPr="003269FA">
        <w:t xml:space="preserve">; </w:t>
      </w:r>
    </w:p>
    <w:p w14:paraId="1BB91E03" w14:textId="77777777" w:rsidR="004C374E" w:rsidRPr="003269FA" w:rsidRDefault="004C374E" w:rsidP="004C374E">
      <w:pPr>
        <w:pStyle w:val="Nvel3"/>
        <w:rPr>
          <w:b/>
          <w:bCs/>
        </w:rPr>
      </w:pPr>
      <w:r w:rsidRPr="003269FA">
        <w:t>Cumprir, durante todo o período de execução do contrato, a reserva de cargos prevista em lei para pessoa com deficiência, para reabilitado da Previdência Social ou para aprendiz, bem como as reservas de cargos previstas na legislação (</w:t>
      </w:r>
      <w:r w:rsidRPr="003269FA">
        <w:rPr>
          <w:rFonts w:asciiTheme="majorHAnsi" w:hAnsiTheme="majorHAnsi" w:cstheme="majorHAnsi"/>
        </w:rPr>
        <w:t>art. 116</w:t>
      </w:r>
      <w:r w:rsidRPr="003269FA">
        <w:t>);</w:t>
      </w:r>
    </w:p>
    <w:p w14:paraId="27C11436" w14:textId="77777777" w:rsidR="004C374E" w:rsidRPr="003269FA" w:rsidRDefault="004C374E" w:rsidP="004C374E">
      <w:pPr>
        <w:pStyle w:val="Nvel3"/>
      </w:pPr>
      <w:r w:rsidRPr="003269FA">
        <w:t>Comprovar a reserva de cargos a que se refere o item acima, no prazo fixado pelo fiscal do contrato, com a indicação dos empregados que preencheram as referidas vagas (</w:t>
      </w:r>
      <w:r w:rsidRPr="003269FA">
        <w:rPr>
          <w:rFonts w:asciiTheme="majorHAnsi" w:hAnsiTheme="majorHAnsi" w:cstheme="majorHAnsi"/>
        </w:rPr>
        <w:t>art. 116, parágrafo único</w:t>
      </w:r>
      <w:r w:rsidRPr="003269FA">
        <w:t>);</w:t>
      </w:r>
    </w:p>
    <w:p w14:paraId="35311B28" w14:textId="77777777" w:rsidR="004C374E" w:rsidRPr="003269FA" w:rsidRDefault="004C374E" w:rsidP="004C374E">
      <w:pPr>
        <w:pStyle w:val="Nvel3"/>
      </w:pPr>
      <w:r w:rsidRPr="003269FA">
        <w:t>Guardar sigilo sobre todas as informações obtidas em decorrência do cumprimento do contrato;</w:t>
      </w:r>
    </w:p>
    <w:p w14:paraId="57B3B7B7" w14:textId="77777777" w:rsidR="004C374E" w:rsidRPr="003269FA" w:rsidRDefault="004C374E" w:rsidP="004C374E">
      <w:pPr>
        <w:pStyle w:val="Nvel3"/>
        <w:numPr>
          <w:ilvl w:val="2"/>
          <w:numId w:val="38"/>
        </w:numPr>
      </w:pPr>
      <w:r w:rsidRPr="003269FA">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rsidRPr="003269FA">
        <w:rPr>
          <w:rFonts w:asciiTheme="majorHAnsi" w:hAnsiTheme="majorHAnsi" w:cstheme="majorHAnsi"/>
        </w:rPr>
        <w:t xml:space="preserve">art. 124, II, </w:t>
      </w:r>
      <w:r w:rsidRPr="003269FA">
        <w:rPr>
          <w:rFonts w:asciiTheme="majorHAnsi" w:hAnsiTheme="majorHAnsi" w:cstheme="majorHAnsi"/>
          <w:i/>
          <w:iCs/>
        </w:rPr>
        <w:t>d</w:t>
      </w:r>
      <w:r w:rsidRPr="003269FA">
        <w:rPr>
          <w:rFonts w:asciiTheme="majorHAnsi" w:hAnsiTheme="majorHAnsi" w:cstheme="majorHAnsi"/>
        </w:rPr>
        <w:t xml:space="preserve"> da Lei nº 14.133, de 2021</w:t>
      </w:r>
      <w:r w:rsidRPr="003269FA">
        <w:t>;</w:t>
      </w:r>
    </w:p>
    <w:p w14:paraId="249BBBB4" w14:textId="77777777" w:rsidR="004C374E" w:rsidRPr="003269FA" w:rsidRDefault="004C374E" w:rsidP="004C374E">
      <w:pPr>
        <w:pStyle w:val="Nvel3"/>
      </w:pPr>
      <w:r w:rsidRPr="003269FA">
        <w:t>Cumprir, além dos postulados legais vigentes de âmbito federal, estadual ou municipal, as normas de segurança do Contratante;</w:t>
      </w:r>
    </w:p>
    <w:p w14:paraId="057CA22A" w14:textId="77777777" w:rsidR="004C374E" w:rsidRPr="003269FA" w:rsidRDefault="004C374E" w:rsidP="004C374E">
      <w:pPr>
        <w:pStyle w:val="Nvel3"/>
      </w:pPr>
      <w:r w:rsidRPr="003269FA">
        <w:t>Alocar os empregados necessários ao perfeito cumprimento das cláusulas deste contrato, com habilitação e conhecimento adequados;</w:t>
      </w:r>
    </w:p>
    <w:p w14:paraId="1965DA76" w14:textId="77777777" w:rsidR="004C374E" w:rsidRPr="003269FA" w:rsidRDefault="004C374E" w:rsidP="004C374E">
      <w:pPr>
        <w:pStyle w:val="Nvel3"/>
      </w:pPr>
      <w:r w:rsidRPr="003269FA">
        <w:t>Prestar os serviços dentro dos parâmetros e rotinas estabelecidos;</w:t>
      </w:r>
    </w:p>
    <w:p w14:paraId="737A92FE" w14:textId="77777777" w:rsidR="004C374E" w:rsidRPr="003269FA" w:rsidRDefault="004C374E" w:rsidP="004C374E">
      <w:pPr>
        <w:pStyle w:val="Nvel3"/>
      </w:pPr>
      <w:proofErr w:type="spellStart"/>
      <w:r w:rsidRPr="003269FA">
        <w:lastRenderedPageBreak/>
        <w:t>Fornecer</w:t>
      </w:r>
      <w:proofErr w:type="spellEnd"/>
      <w:r w:rsidRPr="003269FA">
        <w:t xml:space="preserve"> todos os materiais, equipamentos, ferramentas e utensílios demandados, em quantidade, qualidade e tecnologia adequadas, com a observância às recomendações aceitas pela boa técnica, normas e legislação de regência;</w:t>
      </w:r>
    </w:p>
    <w:p w14:paraId="406607F8" w14:textId="77777777" w:rsidR="004C374E" w:rsidRPr="003269FA" w:rsidRDefault="004C374E" w:rsidP="004C374E">
      <w:pPr>
        <w:pStyle w:val="Nvel3"/>
      </w:pPr>
      <w:r w:rsidRPr="003269FA">
        <w:t>Conduzir os trabalhos com estrita observância às normas da legislação pertinente, cumprindo as determinações dos Poderes Públicos, mantendo sempre limpo o local dos serviços e nas melhores condições de segurança, higiene e disciplina;</w:t>
      </w:r>
    </w:p>
    <w:p w14:paraId="254C8BF0" w14:textId="77777777" w:rsidR="004C374E" w:rsidRPr="003269FA" w:rsidRDefault="004C374E" w:rsidP="004C374E">
      <w:pPr>
        <w:pStyle w:val="Nvel3"/>
      </w:pPr>
      <w:r w:rsidRPr="003269FA">
        <w:t>Submeter previamente, por escrito, ao Contratante, para análise e aprovação, quaisquer mudanças nos métodos executivos que fujam às especificações do memorial descritivo ou instrumento congênere;</w:t>
      </w:r>
    </w:p>
    <w:p w14:paraId="04A13DAC" w14:textId="77777777" w:rsidR="004C374E" w:rsidRPr="003269FA" w:rsidRDefault="004C374E" w:rsidP="004C374E">
      <w:pPr>
        <w:pStyle w:val="Nvel3"/>
      </w:pPr>
      <w:r w:rsidRPr="003269FA">
        <w:t>Cumprir as normas de proteção ao trabalho, inclusive aquelas relativas à segurança e à saúde no trabalho;</w:t>
      </w:r>
    </w:p>
    <w:p w14:paraId="38C7ADE7" w14:textId="77777777" w:rsidR="004C374E" w:rsidRPr="003269FA" w:rsidRDefault="004C374E" w:rsidP="004C374E">
      <w:pPr>
        <w:pStyle w:val="Nvel3"/>
      </w:pPr>
      <w:r w:rsidRPr="003269FA">
        <w:t>Não submeter os trabalhadores a condições degradantes de trabalho, jornadas exaustivas, servidão por dívida ou trabalhos forçados;</w:t>
      </w:r>
    </w:p>
    <w:p w14:paraId="5F673628" w14:textId="77777777" w:rsidR="004C374E" w:rsidRPr="003269FA" w:rsidRDefault="004C374E" w:rsidP="004C374E">
      <w:pPr>
        <w:pStyle w:val="Nvel3"/>
      </w:pPr>
      <w:r w:rsidRPr="003269FA">
        <w:t>Não permitir a utilização de qualquer trabalho do menor de dezesseis anos de idade, exceto na condição de aprendiz para os maiores de quatorze anos de idade, observada a legislação pertinente;</w:t>
      </w:r>
    </w:p>
    <w:p w14:paraId="15958210" w14:textId="77777777" w:rsidR="004C374E" w:rsidRPr="003269FA" w:rsidRDefault="004C374E" w:rsidP="004C374E">
      <w:pPr>
        <w:pStyle w:val="Nvel3"/>
      </w:pPr>
      <w:r w:rsidRPr="003269FA">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23AB5803" w14:textId="77777777" w:rsidR="004C374E" w:rsidRPr="003269FA" w:rsidRDefault="004C374E" w:rsidP="004C374E">
      <w:pPr>
        <w:pStyle w:val="Nvel3"/>
      </w:pPr>
      <w:r w:rsidRPr="003269FA">
        <w:t>Receber e dar o tratamento adequado a denúncias de discriminação, violência e assédio no ambiente de trabalho;</w:t>
      </w:r>
    </w:p>
    <w:p w14:paraId="7F5C2767" w14:textId="77777777" w:rsidR="004C374E" w:rsidRPr="003269FA" w:rsidRDefault="004C374E" w:rsidP="004C374E">
      <w:pPr>
        <w:pStyle w:val="Nvel3"/>
      </w:pPr>
      <w:r w:rsidRPr="003269FA">
        <w:t>Manter preposto aceito pela Administração no local da obra ou do serviço para representá-lo na execução do contrato;</w:t>
      </w:r>
    </w:p>
    <w:p w14:paraId="0D60A317" w14:textId="77777777" w:rsidR="004C374E" w:rsidRPr="003269FA" w:rsidRDefault="004C374E" w:rsidP="004C374E">
      <w:pPr>
        <w:pStyle w:val="Nvel4"/>
      </w:pPr>
      <w:r w:rsidRPr="003269FA">
        <w:t>A indicação ou a manutenção do preposto da empresa poderá ser recusada pelo órgão ou entidade, desde que devidamente justificada, devendo a empresa designar outro para o exercício da atividade.</w:t>
      </w:r>
    </w:p>
    <w:p w14:paraId="4F5D68D2" w14:textId="77777777" w:rsidR="004C374E" w:rsidRPr="003269FA" w:rsidRDefault="004C374E" w:rsidP="004C374E">
      <w:pPr>
        <w:pStyle w:val="Nvel3"/>
      </w:pPr>
      <w:r w:rsidRPr="003269FA">
        <w:t xml:space="preserve">Não contratar, durante a vigência do contrato, cônjuge, companheiro ou parente em linha reta, colateral ou por afinidade, até o terceiro grau, de dirigente do Contratante ou do fiscal ou gestor do contrato, nos termos do </w:t>
      </w:r>
      <w:r w:rsidRPr="003269FA">
        <w:rPr>
          <w:rFonts w:asciiTheme="majorHAnsi" w:hAnsiTheme="majorHAnsi" w:cstheme="majorHAnsi"/>
        </w:rPr>
        <w:t>art. 48, parágrafo único da Lei nº 14.133, de 2021</w:t>
      </w:r>
      <w:r w:rsidRPr="003269FA">
        <w:t>;</w:t>
      </w:r>
    </w:p>
    <w:p w14:paraId="4D8B145C" w14:textId="77777777" w:rsidR="004C374E" w:rsidRPr="003269FA" w:rsidRDefault="004C374E" w:rsidP="004C374E">
      <w:pPr>
        <w:pStyle w:val="Nvel3"/>
      </w:pPr>
      <w:r w:rsidRPr="003269FA">
        <w:t xml:space="preserve">Prestar todo esclarecimento ou informação solicitada pelo Contratante ou por </w:t>
      </w:r>
      <w:r w:rsidRPr="003269FA">
        <w:lastRenderedPageBreak/>
        <w:t>seus prepostos, garantindo-lhes o acesso, a qualquer tempo, ao local dos trabalhos, bem como aos documentos relativos à execução do empreendimento;</w:t>
      </w:r>
    </w:p>
    <w:p w14:paraId="6B98DF9E" w14:textId="77777777" w:rsidR="004C374E" w:rsidRPr="003269FA" w:rsidRDefault="004C374E" w:rsidP="004C374E">
      <w:pPr>
        <w:pStyle w:val="Nvel3"/>
      </w:pPr>
      <w:r w:rsidRPr="003269FA">
        <w:t>Promover a guarda, manutenção e vigilância de materiais, ferramentas, e tudo o que for necessário à execução do objeto, durante a vigência do contrato;</w:t>
      </w:r>
    </w:p>
    <w:p w14:paraId="62C79433" w14:textId="77777777" w:rsidR="004C374E" w:rsidRPr="003269FA" w:rsidRDefault="004C374E" w:rsidP="004C374E">
      <w:pPr>
        <w:pStyle w:val="Nvel3"/>
      </w:pPr>
      <w:r w:rsidRPr="003269FA">
        <w:t>Assegurar aos seus trabalhadores ambiente de trabalho e instalações em condições adequadas ao cumprimento das normas de saúde, segurança e bem-estar no trabalho;</w:t>
      </w:r>
    </w:p>
    <w:p w14:paraId="1D8D66A2" w14:textId="77777777" w:rsidR="004C374E" w:rsidRPr="003269FA" w:rsidRDefault="004C374E" w:rsidP="004C374E">
      <w:pPr>
        <w:pStyle w:val="Nvel3"/>
      </w:pPr>
      <w:proofErr w:type="spellStart"/>
      <w:r w:rsidRPr="003269FA">
        <w:t>Fornecer</w:t>
      </w:r>
      <w:proofErr w:type="spellEnd"/>
      <w:r w:rsidRPr="003269FA">
        <w:t xml:space="preserve"> equipamentos de proteção individual (EPI) e equipamentos de proteção coletiva (EPC), quando for o caso;</w:t>
      </w:r>
    </w:p>
    <w:p w14:paraId="54A7233A" w14:textId="77777777" w:rsidR="004C374E" w:rsidRPr="003269FA" w:rsidRDefault="004C374E" w:rsidP="004C374E">
      <w:pPr>
        <w:pStyle w:val="Nvel3"/>
      </w:pPr>
      <w:r w:rsidRPr="003269FA">
        <w:t>Garantir o acesso do Contratante, a qualquer tempo, ao local dos trabalhos, bem como aos documentos relativos à execução do contrato;</w:t>
      </w:r>
    </w:p>
    <w:p w14:paraId="2AFF41C3" w14:textId="77777777" w:rsidR="004C374E" w:rsidRPr="003269FA" w:rsidRDefault="004C374E" w:rsidP="004C374E">
      <w:pPr>
        <w:pStyle w:val="Nvel3"/>
      </w:pPr>
      <w:r w:rsidRPr="003269FA">
        <w:t>Promover a organização técnica e administrativa dos serviços, de modo a conduzi-los eficaz e eficientemente, de acordo com os documentos e especificações que integram o Termo de Referência, no prazo determinado;</w:t>
      </w:r>
    </w:p>
    <w:p w14:paraId="1D8A9994" w14:textId="77777777" w:rsidR="004C374E" w:rsidRPr="003269FA" w:rsidRDefault="004C374E" w:rsidP="004C374E">
      <w:pPr>
        <w:pStyle w:val="Nvel3"/>
      </w:pPr>
      <w:r w:rsidRPr="003269FA">
        <w:t>Instruir seus empregados quanto à necessidade de acatar as normas internas da Administração;</w:t>
      </w:r>
    </w:p>
    <w:p w14:paraId="69327E08" w14:textId="77777777" w:rsidR="004C374E" w:rsidRPr="003269FA" w:rsidRDefault="004C374E" w:rsidP="004C374E">
      <w:pPr>
        <w:pStyle w:val="Nvel3"/>
      </w:pPr>
      <w:r w:rsidRPr="003269FA">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5119ECBF" w14:textId="77777777" w:rsidR="004C374E" w:rsidRPr="003269FA" w:rsidRDefault="004C374E" w:rsidP="004C374E">
      <w:pPr>
        <w:pStyle w:val="Nvel3"/>
      </w:pPr>
      <w:r w:rsidRPr="003269FA">
        <w:t xml:space="preserve">Efetuar comunicação ao Contratante, assim que tiver ciência da impossibilidade de realização ou finalização do serviço no prazo estabelecido, para adoção de ações de contingência cabíveis. </w:t>
      </w:r>
    </w:p>
    <w:p w14:paraId="6A9C2E2E" w14:textId="77777777" w:rsidR="004C374E" w:rsidRPr="003269FA" w:rsidRDefault="004C374E" w:rsidP="004C374E">
      <w:pPr>
        <w:pStyle w:val="Nvel3-Red"/>
      </w:pPr>
      <w:bookmarkStart w:id="14" w:name="_Ref128136720"/>
      <w:r w:rsidRPr="003269FA">
        <w:t>Realizar os serviços de manutenção e assistência técnica no(s) seguinte(s) local(</w:t>
      </w:r>
      <w:proofErr w:type="spellStart"/>
      <w:r w:rsidRPr="003269FA">
        <w:t>is</w:t>
      </w:r>
      <w:proofErr w:type="spellEnd"/>
      <w:r w:rsidRPr="003269FA">
        <w:t>) ... (inserir endereço(s));</w:t>
      </w:r>
      <w:bookmarkEnd w:id="14"/>
    </w:p>
    <w:p w14:paraId="04A48FE7" w14:textId="77777777" w:rsidR="004C374E" w:rsidRPr="003269FA" w:rsidRDefault="004C374E" w:rsidP="004C374E">
      <w:pPr>
        <w:pStyle w:val="Nvel4-Red"/>
      </w:pPr>
      <w:bookmarkStart w:id="15" w:name="_Ref128136726"/>
      <w:r w:rsidRPr="003269FA">
        <w:t>O técnico deverá se deslocar ao local da repartição, salvo se o Contratado tiver unidade de prestação de serviços em distância de [....] (inserir distância conforme avaliação técnica) do local demandado.</w:t>
      </w:r>
      <w:bookmarkEnd w:id="15"/>
      <w:r w:rsidRPr="003269FA">
        <w:t xml:space="preserve"> </w:t>
      </w:r>
    </w:p>
    <w:p w14:paraId="383147B1" w14:textId="77777777" w:rsidR="004C374E" w:rsidRPr="003269FA" w:rsidRDefault="004C374E" w:rsidP="004C374E">
      <w:pPr>
        <w:pStyle w:val="NotaExplicativa0"/>
        <w:rPr>
          <w:rFonts w:asciiTheme="majorHAnsi" w:hAnsiTheme="majorHAnsi" w:cstheme="majorHAnsi"/>
          <w:i/>
          <w:iCs/>
          <w:color w:val="FF0000"/>
        </w:rPr>
      </w:pPr>
      <w:r w:rsidRPr="003269FA">
        <w:rPr>
          <w:rStyle w:val="DestaqueChar"/>
        </w:rPr>
        <w:t>Nota Explicativa:</w:t>
      </w:r>
      <w:r w:rsidRPr="003269FA">
        <w:t xml:space="preserve"> No caso de contratações de serviços de manutenção e assistência técnica, recomenda-se incluir a cláusula </w:t>
      </w:r>
      <w:r w:rsidRPr="003269FA">
        <w:rPr>
          <w:rStyle w:val="NotaExplicativaChar0"/>
        </w:rPr>
        <w:fldChar w:fldCharType="begin"/>
      </w:r>
      <w:r w:rsidRPr="003269FA">
        <w:rPr>
          <w:rStyle w:val="NotaExplicativaChar0"/>
        </w:rPr>
        <w:instrText xml:space="preserve"> REF _Ref128136720 \r \h  \* MERGEFORMAT </w:instrText>
      </w:r>
      <w:r w:rsidRPr="003269FA">
        <w:rPr>
          <w:rStyle w:val="NotaExplicativaChar0"/>
        </w:rPr>
      </w:r>
      <w:r w:rsidRPr="003269FA">
        <w:rPr>
          <w:rStyle w:val="NotaExplicativaChar0"/>
        </w:rPr>
        <w:fldChar w:fldCharType="separate"/>
      </w:r>
      <w:r w:rsidRPr="003269FA">
        <w:rPr>
          <w:rStyle w:val="NotaExplicativaChar0"/>
        </w:rPr>
        <w:t>10.1.25</w:t>
      </w:r>
      <w:r w:rsidRPr="003269FA">
        <w:rPr>
          <w:rStyle w:val="NotaExplicativaChar0"/>
        </w:rPr>
        <w:fldChar w:fldCharType="end"/>
      </w:r>
      <w:r w:rsidRPr="003269FA">
        <w:t xml:space="preserve"> e o subitem </w:t>
      </w:r>
      <w:r w:rsidRPr="003269FA">
        <w:rPr>
          <w:rStyle w:val="NotaExplicativaChar0"/>
        </w:rPr>
        <w:fldChar w:fldCharType="begin"/>
      </w:r>
      <w:r w:rsidRPr="003269FA">
        <w:rPr>
          <w:rStyle w:val="NotaExplicativaChar0"/>
        </w:rPr>
        <w:instrText xml:space="preserve"> REF _Ref128136726 \r \h  \* MERGEFORMAT </w:instrText>
      </w:r>
      <w:r w:rsidRPr="003269FA">
        <w:rPr>
          <w:rStyle w:val="NotaExplicativaChar0"/>
        </w:rPr>
      </w:r>
      <w:r w:rsidRPr="003269FA">
        <w:rPr>
          <w:rStyle w:val="NotaExplicativaChar0"/>
        </w:rPr>
        <w:fldChar w:fldCharType="separate"/>
      </w:r>
      <w:r w:rsidRPr="003269FA">
        <w:rPr>
          <w:rStyle w:val="NotaExplicativaChar0"/>
        </w:rPr>
        <w:t>10.1.25.1</w:t>
      </w:r>
      <w:r w:rsidRPr="003269FA">
        <w:rPr>
          <w:rStyle w:val="NotaExplicativaChar0"/>
        </w:rPr>
        <w:fldChar w:fldCharType="end"/>
      </w:r>
      <w:r w:rsidRPr="003269FA">
        <w:t xml:space="preserve">, a luz do </w:t>
      </w:r>
      <w:hyperlink r:id="rId14" w:anchor="art47§2" w:history="1">
        <w:r w:rsidRPr="003269FA">
          <w:rPr>
            <w:rStyle w:val="NotaExplicativaChar0"/>
          </w:rPr>
          <w:t>art. 47, § 2º, da Lei nº 14.133, de 2021</w:t>
        </w:r>
      </w:hyperlink>
      <w:r w:rsidRPr="003269FA">
        <w:rPr>
          <w:rFonts w:asciiTheme="majorHAnsi" w:hAnsiTheme="majorHAnsi" w:cstheme="majorHAnsi"/>
        </w:rPr>
        <w:t>:</w:t>
      </w:r>
    </w:p>
    <w:p w14:paraId="559822AC" w14:textId="77777777" w:rsidR="004C374E" w:rsidRPr="003269FA" w:rsidRDefault="004C374E" w:rsidP="004C374E">
      <w:pPr>
        <w:pStyle w:val="Nvel3-Red"/>
      </w:pPr>
      <w:bookmarkStart w:id="16" w:name="_Ref128136795"/>
      <w:r w:rsidRPr="003269FA">
        <w:lastRenderedPageBreak/>
        <w:t>Realizar a transição contratual com transferência de conhecimento, tecnologia e técnicas empregadas, sem perda de informações, podendo exigir, inclusive, a capacitação dos técnicos do Contratante ou da nova empresa que continuará a execução dos serviços;</w:t>
      </w:r>
      <w:bookmarkEnd w:id="16"/>
    </w:p>
    <w:p w14:paraId="4877045D" w14:textId="77777777" w:rsidR="004C374E" w:rsidRPr="003269FA" w:rsidRDefault="004C374E" w:rsidP="004C374E">
      <w:pPr>
        <w:pStyle w:val="Nvel3-Red"/>
      </w:pPr>
      <w:bookmarkStart w:id="17" w:name="_Ref128136807"/>
      <w:r w:rsidRPr="003269FA">
        <w:t>Ceder ao Contratante todos os direitos patrimoniais relativos ao objeto Contratado, o qual poderá ser livremente utilizado e/ou alterado em outras ocasiões, sem necessidade de nova autorização do Contratado</w:t>
      </w:r>
      <w:bookmarkEnd w:id="17"/>
      <w:r w:rsidRPr="003269FA">
        <w:t>;</w:t>
      </w:r>
    </w:p>
    <w:p w14:paraId="18EF427F" w14:textId="77777777" w:rsidR="004C374E" w:rsidRPr="003269FA" w:rsidRDefault="004C374E" w:rsidP="004C374E">
      <w:pPr>
        <w:pStyle w:val="Nvel4-Red"/>
      </w:pPr>
      <w:bookmarkStart w:id="18" w:name="_Ref128136815"/>
      <w:r w:rsidRPr="003269FA">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bookmarkEnd w:id="18"/>
    </w:p>
    <w:p w14:paraId="2DD6CC64" w14:textId="77777777" w:rsidR="004C374E" w:rsidRPr="003269FA" w:rsidRDefault="004C374E" w:rsidP="004C374E">
      <w:pPr>
        <w:pStyle w:val="NotaExplicativa0"/>
      </w:pPr>
      <w:r w:rsidRPr="003269FA">
        <w:rPr>
          <w:rStyle w:val="DestaqueChar"/>
        </w:rPr>
        <w:t>Nota Explicativa 1:</w:t>
      </w:r>
      <w:r w:rsidRPr="003269FA">
        <w:rPr>
          <w:b/>
          <w:bCs/>
        </w:rPr>
        <w:t xml:space="preserve"> </w:t>
      </w:r>
      <w:r w:rsidRPr="003269FA">
        <w:t xml:space="preserve">Incluir os subitens </w:t>
      </w:r>
      <w:r w:rsidRPr="003269FA">
        <w:fldChar w:fldCharType="begin"/>
      </w:r>
      <w:r w:rsidRPr="003269FA">
        <w:instrText xml:space="preserve"> REF _Ref128136795 \r \h  \* MERGEFORMAT </w:instrText>
      </w:r>
      <w:r w:rsidRPr="003269FA">
        <w:fldChar w:fldCharType="separate"/>
      </w:r>
      <w:r w:rsidRPr="003269FA">
        <w:t>10.1.25</w:t>
      </w:r>
      <w:r w:rsidRPr="003269FA">
        <w:fldChar w:fldCharType="end"/>
      </w:r>
      <w:r w:rsidRPr="003269FA">
        <w:t xml:space="preserve"> e </w:t>
      </w:r>
      <w:r w:rsidRPr="003269FA">
        <w:fldChar w:fldCharType="begin"/>
      </w:r>
      <w:r w:rsidRPr="003269FA">
        <w:instrText xml:space="preserve"> REF _Ref128136807 \r \h  \* MERGEFORMAT </w:instrText>
      </w:r>
      <w:r w:rsidRPr="003269FA">
        <w:fldChar w:fldCharType="separate"/>
      </w:r>
      <w:r w:rsidRPr="003269FA">
        <w:t>10.1.26</w:t>
      </w:r>
      <w:r w:rsidRPr="003269FA">
        <w:fldChar w:fldCharType="end"/>
      </w:r>
      <w:r w:rsidRPr="003269FA">
        <w:t xml:space="preserve"> caso o contrato tenha por objeto a elaboração de projetos ou a execução de serviços técnicos especializados, conforme </w:t>
      </w:r>
      <w:hyperlink r:id="rId15" w:anchor="art93" w:history="1">
        <w:r w:rsidRPr="003269FA">
          <w:rPr>
            <w:rStyle w:val="Hyperlink"/>
            <w:rFonts w:asciiTheme="majorHAnsi" w:hAnsiTheme="majorHAnsi" w:cstheme="majorHAnsi"/>
          </w:rPr>
          <w:t>art. 93 da Lei nº 14.133, de 2021.</w:t>
        </w:r>
      </w:hyperlink>
      <w:r w:rsidRPr="003269FA">
        <w:t xml:space="preserve"> </w:t>
      </w:r>
    </w:p>
    <w:p w14:paraId="246BF265" w14:textId="77777777" w:rsidR="004C374E" w:rsidRPr="003269FA" w:rsidRDefault="004C374E" w:rsidP="004C374E">
      <w:pPr>
        <w:pStyle w:val="NotaExplicativa0"/>
      </w:pPr>
      <w:r w:rsidRPr="003269FA">
        <w:rPr>
          <w:rStyle w:val="DestaqueChar"/>
        </w:rPr>
        <w:t>Nota Explicativa 2:</w:t>
      </w:r>
      <w:r w:rsidRPr="003269FA">
        <w:t xml:space="preserve"> Vale registrar que o </w:t>
      </w:r>
      <w:hyperlink r:id="rId16" w:anchor="art93§2" w:history="1">
        <w:r w:rsidRPr="003269FA">
          <w:rPr>
            <w:rStyle w:val="Hyperlink"/>
            <w:rFonts w:asciiTheme="majorHAnsi" w:hAnsiTheme="majorHAnsi" w:cstheme="majorHAnsi"/>
          </w:rPr>
          <w:t>§2º do art. 93</w:t>
        </w:r>
      </w:hyperlink>
      <w:r w:rsidRPr="003269FA">
        <w:t xml:space="preserve"> admite que a Administração deixe de exigir a cessão de direitos “quando o objeto da contratação envolver atividade de pesquisa e desenvolvimento de caráter científico, tecnológico ou de inovação, considerados os princípios e os mecanismos instituídos pela </w:t>
      </w:r>
      <w:hyperlink r:id="rId17" w:history="1">
        <w:r w:rsidRPr="003269FA">
          <w:rPr>
            <w:rStyle w:val="Hyperlink"/>
            <w:rFonts w:asciiTheme="majorHAnsi" w:hAnsiTheme="majorHAnsi" w:cstheme="majorHAnsi"/>
          </w:rPr>
          <w:t>Lei nº 10.973, de 2 de dezembro de 2004</w:t>
        </w:r>
      </w:hyperlink>
      <w:r w:rsidRPr="003269FA">
        <w:t>”.</w:t>
      </w:r>
    </w:p>
    <w:p w14:paraId="5C3ECCE7" w14:textId="77777777" w:rsidR="004C374E" w:rsidRPr="003269FA" w:rsidRDefault="004C374E" w:rsidP="004C374E">
      <w:pPr>
        <w:pStyle w:val="NotaExplicativa0"/>
        <w:rPr>
          <w:color w:val="FF0000"/>
        </w:rPr>
      </w:pPr>
      <w:r w:rsidRPr="003269FA">
        <w:rPr>
          <w:rStyle w:val="DestaqueChar"/>
        </w:rPr>
        <w:t>Nota Explicativa 3:</w:t>
      </w:r>
      <w:r w:rsidRPr="003269FA">
        <w:t xml:space="preserve"> Acrescentar o subitem </w:t>
      </w:r>
      <w:r w:rsidRPr="003269FA">
        <w:fldChar w:fldCharType="begin"/>
      </w:r>
      <w:r w:rsidRPr="003269FA">
        <w:instrText xml:space="preserve"> REF _Ref128136815 \r \h  \* MERGEFORMAT </w:instrText>
      </w:r>
      <w:r w:rsidRPr="003269FA">
        <w:fldChar w:fldCharType="separate"/>
      </w:r>
      <w:r w:rsidRPr="003269FA">
        <w:t>10.1.27.1</w:t>
      </w:r>
      <w:r w:rsidRPr="003269FA">
        <w:fldChar w:fldCharType="end"/>
      </w:r>
      <w:r w:rsidRPr="003269FA">
        <w:t xml:space="preserve"> caso o objeto consista na elaboração de projeto relativo a obra imaterial de caráter tecnológico, insuscetível de privilégio, nos termos do </w:t>
      </w:r>
      <w:hyperlink r:id="rId18" w:anchor="art93§1" w:history="1">
        <w:r w:rsidRPr="003269FA">
          <w:rPr>
            <w:rStyle w:val="Hyperlink"/>
            <w:rFonts w:asciiTheme="majorHAnsi" w:hAnsiTheme="majorHAnsi" w:cstheme="majorHAnsi"/>
          </w:rPr>
          <w:t>art. 93, §1º da Lei nº 14.133, de 2021.</w:t>
        </w:r>
      </w:hyperlink>
    </w:p>
    <w:bookmarkEnd w:id="13"/>
    <w:p w14:paraId="7047AD4E" w14:textId="77777777" w:rsidR="004C374E" w:rsidRPr="003269FA" w:rsidRDefault="004C374E" w:rsidP="004C374E">
      <w:pPr>
        <w:pStyle w:val="Nvel3"/>
        <w:numPr>
          <w:ilvl w:val="2"/>
          <w:numId w:val="39"/>
        </w:numPr>
      </w:pPr>
      <w:r w:rsidRPr="003269FA">
        <w:t>Manter os empregados nos horários predeterminados pelo Contratante;</w:t>
      </w:r>
    </w:p>
    <w:p w14:paraId="08D07F0D" w14:textId="77777777" w:rsidR="004C374E" w:rsidRPr="003269FA" w:rsidRDefault="004C374E" w:rsidP="004C374E">
      <w:pPr>
        <w:pStyle w:val="Nvel3"/>
      </w:pPr>
      <w:r w:rsidRPr="003269FA">
        <w:t>Apresentar os empregados devidamente identificados por meio de crachá;</w:t>
      </w:r>
    </w:p>
    <w:p w14:paraId="41A6D6FC" w14:textId="77777777" w:rsidR="004C374E" w:rsidRPr="003269FA" w:rsidRDefault="004C374E" w:rsidP="004C374E">
      <w:pPr>
        <w:pStyle w:val="Nvel3"/>
      </w:pPr>
      <w:r w:rsidRPr="003269FA">
        <w:t>Observar os preceitos da legislação sobre a jornada de trabalho, conforme a categoria profissional;</w:t>
      </w:r>
    </w:p>
    <w:p w14:paraId="38926367" w14:textId="77777777" w:rsidR="004C374E" w:rsidRPr="003269FA" w:rsidRDefault="004C374E" w:rsidP="004C374E">
      <w:pPr>
        <w:pStyle w:val="Nvel3"/>
      </w:pPr>
      <w:r w:rsidRPr="003269FA">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62FC48CC" w14:textId="77777777" w:rsidR="004C374E" w:rsidRPr="003269FA" w:rsidRDefault="004C374E" w:rsidP="004C374E">
      <w:pPr>
        <w:pStyle w:val="Nvel3"/>
      </w:pPr>
      <w:r w:rsidRPr="003269FA">
        <w:t>Instruir seus empregados quanto à necessidade de acatar as Normas Internas do Contratante;</w:t>
      </w:r>
    </w:p>
    <w:p w14:paraId="0381A6E9" w14:textId="77777777" w:rsidR="004C374E" w:rsidRPr="003269FA" w:rsidRDefault="004C374E" w:rsidP="004C374E">
      <w:pPr>
        <w:pStyle w:val="Nvel3"/>
      </w:pPr>
      <w:r w:rsidRPr="003269FA">
        <w:t xml:space="preserve">Instruir seus empregados a respeito das atividades a serem desempenhadas, alertando-os a não executarem atividades não abrangidas pelo contrato, devendo o </w:t>
      </w:r>
      <w:r w:rsidRPr="003269FA">
        <w:lastRenderedPageBreak/>
        <w:t>Contratado relatar ao Contratante toda e qualquer ocorrência neste sentido, a fim de evitar desvio de função;</w:t>
      </w:r>
    </w:p>
    <w:p w14:paraId="1FECE23B" w14:textId="77777777" w:rsidR="004C374E" w:rsidRPr="003269FA" w:rsidRDefault="004C374E" w:rsidP="004C374E">
      <w:pPr>
        <w:pStyle w:val="Nvel3"/>
      </w:pPr>
      <w:r w:rsidRPr="003269FA">
        <w:t>Instruir os seus empregados, quanto à prevenção de incêndios nas áreas do Contratante;</w:t>
      </w:r>
    </w:p>
    <w:p w14:paraId="5DAFC401" w14:textId="77777777" w:rsidR="004C374E" w:rsidRPr="003269FA" w:rsidRDefault="004C374E" w:rsidP="004C374E">
      <w:pPr>
        <w:pStyle w:val="Nvel3"/>
      </w:pPr>
      <w:r w:rsidRPr="003269FA">
        <w:t>Adotar as providências e precauções necessárias, inclusive consulta nos respectivos órgãos, se necessário for, a fim de que não venham a ser danificadas as redes hidrossanitárias, elétricas e de comunicação;</w:t>
      </w:r>
    </w:p>
    <w:p w14:paraId="3AFF3AA6" w14:textId="77777777" w:rsidR="004C374E" w:rsidRPr="003269FA" w:rsidRDefault="004C374E" w:rsidP="004C374E">
      <w:pPr>
        <w:pStyle w:val="Nvel3"/>
        <w:rPr>
          <w:rFonts w:eastAsia="Calibri"/>
          <w:i/>
          <w:iCs/>
        </w:rPr>
      </w:pPr>
      <w:r w:rsidRPr="003269FA">
        <w:t>Estar registrada ou inscrita no Conselho Profissional competente, conforme as áreas de atuação previstas no Termo de Referência, em plena validade.</w:t>
      </w:r>
    </w:p>
    <w:p w14:paraId="6C79B570" w14:textId="77777777" w:rsidR="004C374E" w:rsidRPr="003269FA" w:rsidRDefault="004C374E" w:rsidP="004C374E">
      <w:pPr>
        <w:pStyle w:val="NotaExplicativa0"/>
      </w:pPr>
      <w:r w:rsidRPr="003269FA">
        <w:rPr>
          <w:rStyle w:val="DestaqueChar"/>
        </w:rPr>
        <w:t>Nota Explicativa:</w:t>
      </w:r>
      <w:r w:rsidRPr="003269FA">
        <w:t xml:space="preserve"> O Termo de Referência deverá definir os profissionais que serão necessários à execução do objeto licitado para, então, permitir delimitar a necessidade de inscrição do Contratado nos conselhos profissionais competentes, podendo haver mais de um no caso equipe multidisciplinar ou de as competências exigidas serem comuns aos profissionais necessários à execução do objeto contratual. Para serviços de engenharia, os conselhos profissionais que normalmente fiscalizam os profissionais necessários são o CREA, o CAU e o CFT.</w:t>
      </w:r>
    </w:p>
    <w:p w14:paraId="1432804D" w14:textId="77777777" w:rsidR="004C374E" w:rsidRPr="003269FA" w:rsidRDefault="004C374E" w:rsidP="004C374E">
      <w:pPr>
        <w:pStyle w:val="Nvel3"/>
        <w:numPr>
          <w:ilvl w:val="2"/>
          <w:numId w:val="40"/>
        </w:numPr>
      </w:pPr>
      <w:r w:rsidRPr="003269FA">
        <w:t>Obter junto aos órgãos competentes, conforme o caso, as licenças necessárias e demais documentos e autorizações exigíveis, na forma da legislação aplicável;</w:t>
      </w:r>
    </w:p>
    <w:p w14:paraId="7070D220" w14:textId="77777777" w:rsidR="004C374E" w:rsidRPr="003269FA" w:rsidRDefault="004C374E" w:rsidP="004C374E">
      <w:pPr>
        <w:pStyle w:val="Nvel3"/>
      </w:pPr>
      <w:r w:rsidRPr="003269FA">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333A12C2" w14:textId="77777777" w:rsidR="004C374E" w:rsidRPr="003269FA" w:rsidRDefault="004C374E" w:rsidP="004C374E">
      <w:pPr>
        <w:pStyle w:val="Nvel3"/>
      </w:pPr>
      <w:r w:rsidRPr="003269FA">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55EE5D23" w14:textId="77777777" w:rsidR="004C374E" w:rsidRPr="003269FA" w:rsidRDefault="004C374E" w:rsidP="004C374E">
      <w:pPr>
        <w:pStyle w:val="Nvel3"/>
      </w:pPr>
      <w:r w:rsidRPr="003269FA">
        <w:t xml:space="preserve">Utilizar somente matéria-prima florestal procedente, nos termos do artigo 11 do Decreto n° 5.975, de 2006, de: </w:t>
      </w:r>
    </w:p>
    <w:p w14:paraId="3477FE8D" w14:textId="77777777" w:rsidR="004C374E" w:rsidRPr="003269FA" w:rsidRDefault="004C374E" w:rsidP="004C374E">
      <w:pPr>
        <w:pStyle w:val="Nvel4"/>
      </w:pPr>
      <w:r w:rsidRPr="003269FA">
        <w:t>Manejo florestal, realizado por meio de Plano de Manejo Florestal Sustentável - PMFS devidamente aprovado pelo órgão competente do Sistema Nacional do Meio Ambiente - SISNAMA;</w:t>
      </w:r>
    </w:p>
    <w:p w14:paraId="7A6D4435" w14:textId="77777777" w:rsidR="004C374E" w:rsidRPr="003269FA" w:rsidRDefault="004C374E" w:rsidP="004C374E">
      <w:pPr>
        <w:pStyle w:val="Nvel4"/>
      </w:pPr>
      <w:r w:rsidRPr="003269FA">
        <w:t xml:space="preserve">Supressão da vegetação natural, devidamente autorizada pelo órgão competente do Sistema Nacional do Meio Ambiente - SISNAMA; </w:t>
      </w:r>
    </w:p>
    <w:p w14:paraId="4CDE8F0D" w14:textId="77777777" w:rsidR="004C374E" w:rsidRPr="003269FA" w:rsidRDefault="004C374E" w:rsidP="004C374E">
      <w:pPr>
        <w:pStyle w:val="Nvel4"/>
      </w:pPr>
      <w:r w:rsidRPr="003269FA">
        <w:lastRenderedPageBreak/>
        <w:t xml:space="preserve">Florestas plantadas; e </w:t>
      </w:r>
    </w:p>
    <w:p w14:paraId="1122D1D9" w14:textId="77777777" w:rsidR="004C374E" w:rsidRPr="003269FA" w:rsidRDefault="004C374E" w:rsidP="004C374E">
      <w:pPr>
        <w:pStyle w:val="Nvel4"/>
      </w:pPr>
      <w:r w:rsidRPr="003269FA">
        <w:t>Outras fontes de biomassa florestal, definidas em normas específicas do órgão ambiental competente.</w:t>
      </w:r>
    </w:p>
    <w:p w14:paraId="7FD9296D" w14:textId="77777777" w:rsidR="004C374E" w:rsidRPr="003269FA" w:rsidRDefault="004C374E" w:rsidP="004C374E">
      <w:pPr>
        <w:pStyle w:val="Nvel3"/>
      </w:pPr>
      <w:r w:rsidRPr="003269FA">
        <w:t xml:space="preserve">Comprovar a procedência legal dos produtos ou subprodutos florestais utilizados em cada etapa da execução contratual, por ocasião da respectiva medição, mediante a apresentação dos seguintes documentos, conforme o caso: </w:t>
      </w:r>
    </w:p>
    <w:p w14:paraId="49173242" w14:textId="77777777" w:rsidR="004C374E" w:rsidRPr="003269FA" w:rsidRDefault="004C374E" w:rsidP="004C374E">
      <w:pPr>
        <w:pStyle w:val="Nvel4"/>
      </w:pPr>
      <w:r w:rsidRPr="003269FA">
        <w:t>Cópias autenticadas das notas fiscais de aquisição dos produtos ou subprodutos florestais;</w:t>
      </w:r>
    </w:p>
    <w:p w14:paraId="19EFEAF7" w14:textId="77777777" w:rsidR="004C374E" w:rsidRPr="003269FA" w:rsidRDefault="004C374E" w:rsidP="004C374E">
      <w:pPr>
        <w:pStyle w:val="Nvel4"/>
      </w:pPr>
      <w:r w:rsidRPr="003269FA">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rsidRPr="003269FA">
        <w:rPr>
          <w:rFonts w:asciiTheme="majorHAnsi" w:eastAsia="Calibri" w:hAnsiTheme="majorHAnsi" w:cstheme="majorHAnsi"/>
        </w:rPr>
        <w:t>art. 17, II da Lei nº 6.938, de 1981</w:t>
      </w:r>
      <w:r w:rsidRPr="003269FA">
        <w:t xml:space="preserve">, e </w:t>
      </w:r>
      <w:r w:rsidRPr="003269FA">
        <w:rPr>
          <w:rFonts w:asciiTheme="majorHAnsi" w:eastAsia="Calibri" w:hAnsiTheme="majorHAnsi" w:cstheme="majorHAnsi"/>
        </w:rPr>
        <w:t>Instrução Normativa IBAMA nº 05, de 15/03/2014</w:t>
      </w:r>
      <w:r w:rsidRPr="003269FA">
        <w:t>, e legislação correlata;</w:t>
      </w:r>
    </w:p>
    <w:p w14:paraId="2415C92B" w14:textId="77777777" w:rsidR="004C374E" w:rsidRPr="003269FA" w:rsidRDefault="004C374E" w:rsidP="004C374E">
      <w:pPr>
        <w:pStyle w:val="Nvel4"/>
      </w:pPr>
      <w:r w:rsidRPr="003269FA">
        <w:rPr>
          <w:rFonts w:asciiTheme="majorHAnsi" w:eastAsia="Calibri" w:hAnsiTheme="majorHAnsi" w:cstheme="majorHAnsi"/>
        </w:rPr>
        <w:t xml:space="preserve">Documento de Origem Florestal – DOF, instituído pela </w:t>
      </w:r>
      <w:hyperlink r:id="rId19" w:history="1">
        <w:r w:rsidRPr="003269FA">
          <w:rPr>
            <w:rFonts w:asciiTheme="majorHAnsi" w:hAnsiTheme="majorHAnsi" w:cstheme="majorHAnsi"/>
          </w:rPr>
          <w:t>Portaria nº 253, de 18/08/2006</w:t>
        </w:r>
      </w:hyperlink>
      <w:r w:rsidRPr="003269FA">
        <w:rPr>
          <w:rFonts w:asciiTheme="majorHAnsi" w:eastAsia="Calibri" w:hAnsiTheme="majorHAnsi" w:cstheme="majorHAnsi"/>
        </w:rPr>
        <w:t xml:space="preserve">, do Ministério do Meio Ambiente, e </w:t>
      </w:r>
      <w:hyperlink r:id="rId20" w:history="1">
        <w:r w:rsidRPr="003269FA">
          <w:t>Instrução Normativa IBAMA nº 21, de 24/12/2014</w:t>
        </w:r>
      </w:hyperlink>
      <w:r w:rsidRPr="003269FA">
        <w:t>, quando se tratar de produtos ou subprodutos florestais de origem nativa cujo transporte e armazenamento exijam a emissão de tal licença obrigatória; e</w:t>
      </w:r>
    </w:p>
    <w:p w14:paraId="72D33C60" w14:textId="77777777" w:rsidR="004C374E" w:rsidRPr="003269FA" w:rsidRDefault="004C374E" w:rsidP="004C374E">
      <w:pPr>
        <w:pStyle w:val="Nvel4"/>
      </w:pPr>
      <w:r w:rsidRPr="003269FA">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2CC03333" w14:textId="77777777" w:rsidR="004C374E" w:rsidRPr="003269FA" w:rsidRDefault="004C374E" w:rsidP="004C374E">
      <w:pPr>
        <w:pStyle w:val="Nvel3"/>
      </w:pPr>
      <w:r w:rsidRPr="003269FA">
        <w:t>Observar as diretrizes, critérios e procedimentos para a gestão dos resíduos da construção civil estabelecidos na Resolução nº 307, de 05/07/2002, com as alterações posteriores, do Conselho Nacional de Meio Ambiente - CONAMA, nos seguintes termos:</w:t>
      </w:r>
    </w:p>
    <w:p w14:paraId="6478FCF9" w14:textId="77777777" w:rsidR="004C374E" w:rsidRPr="003269FA" w:rsidRDefault="004C374E" w:rsidP="004C374E">
      <w:pPr>
        <w:pStyle w:val="Nvel4"/>
      </w:pPr>
      <w:r w:rsidRPr="003269FA">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108DC74F" w14:textId="77777777" w:rsidR="004C374E" w:rsidRPr="003269FA" w:rsidRDefault="004C374E" w:rsidP="004C374E">
      <w:pPr>
        <w:pStyle w:val="Nvel4"/>
      </w:pPr>
      <w:r w:rsidRPr="003269FA">
        <w:t xml:space="preserve">Nos termos dos </w:t>
      </w:r>
      <w:r w:rsidRPr="003269FA">
        <w:rPr>
          <w:rFonts w:asciiTheme="majorHAnsi" w:hAnsiTheme="majorHAnsi" w:cstheme="majorHAnsi"/>
        </w:rPr>
        <w:t>arts. 3º e 10 da Resolução CONAMA nº 307, de 05 de julho de 2002</w:t>
      </w:r>
      <w:r w:rsidRPr="003269FA">
        <w:t xml:space="preserve">, o Contratado deverá providenciar a destinação ambientalmente </w:t>
      </w:r>
      <w:r w:rsidRPr="003269FA">
        <w:lastRenderedPageBreak/>
        <w:t>adequada dos resíduos da construção civil originários da contratação, obedecendo, no que couber, aos seguintes procedimentos:</w:t>
      </w:r>
    </w:p>
    <w:p w14:paraId="2A23D5ED" w14:textId="77777777" w:rsidR="004C374E" w:rsidRPr="003269FA" w:rsidRDefault="004C374E" w:rsidP="004C374E">
      <w:pPr>
        <w:pStyle w:val="Nvel5"/>
        <w:numPr>
          <w:ilvl w:val="5"/>
          <w:numId w:val="32"/>
        </w:numPr>
      </w:pPr>
      <w:r w:rsidRPr="003269FA">
        <w:t>Resíduos Classe A (reutilizáveis ou recicláveis como agregados): deverão ser reutilizados ou reciclados na forma de agregados, ou encaminhados a aterros de resíduos classe A de preservação de material para usos futuros;</w:t>
      </w:r>
    </w:p>
    <w:p w14:paraId="3BD2AFBA" w14:textId="77777777" w:rsidR="004C374E" w:rsidRPr="003269FA" w:rsidRDefault="004C374E" w:rsidP="004C374E">
      <w:pPr>
        <w:pStyle w:val="Nvel5"/>
        <w:numPr>
          <w:ilvl w:val="5"/>
          <w:numId w:val="32"/>
        </w:numPr>
      </w:pPr>
      <w:r w:rsidRPr="003269FA">
        <w:t>Resíduos Classe B (recicláveis para outras destinações): deverão ser reutilizados, reciclados ou encaminhados a áreas de armazenamento temporário, sendo dispostos de modo a permitir a sua utilização ou reciclagem futura;</w:t>
      </w:r>
    </w:p>
    <w:p w14:paraId="1CAC491D" w14:textId="77777777" w:rsidR="004C374E" w:rsidRPr="003269FA" w:rsidRDefault="004C374E" w:rsidP="004C374E">
      <w:pPr>
        <w:pStyle w:val="Nvel5"/>
        <w:numPr>
          <w:ilvl w:val="5"/>
          <w:numId w:val="32"/>
        </w:numPr>
      </w:pPr>
      <w:r w:rsidRPr="003269FA">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187DAF82" w14:textId="77777777" w:rsidR="004C374E" w:rsidRPr="003269FA" w:rsidRDefault="004C374E" w:rsidP="004C374E">
      <w:pPr>
        <w:pStyle w:val="Nvel5"/>
        <w:numPr>
          <w:ilvl w:val="5"/>
          <w:numId w:val="32"/>
        </w:numPr>
      </w:pPr>
      <w:r w:rsidRPr="003269FA">
        <w:t>Resíduos Classe D (perigosos, contaminados ou prejudiciais à saúde): deverão ser armazenados, transportados, reutilizados e destinados em conformidade com as normas técnicas específicas.</w:t>
      </w:r>
    </w:p>
    <w:p w14:paraId="28C2DD21" w14:textId="77777777" w:rsidR="004C374E" w:rsidRPr="003269FA" w:rsidRDefault="004C374E" w:rsidP="004C374E">
      <w:pPr>
        <w:pStyle w:val="Nvel4"/>
      </w:pPr>
      <w:r w:rsidRPr="003269FA">
        <w:t>Em nenhuma hipótese o Contratado poderá dispor os resíduos originários da contratação em aterros de resíduos sólidos urbanos, áreas de “bota fora”, encostas, corpos d´água, lotes vagos e áreas protegidas por Lei, bem como em áreas não licenciadas;</w:t>
      </w:r>
    </w:p>
    <w:p w14:paraId="56A9F8BA" w14:textId="77777777" w:rsidR="004C374E" w:rsidRPr="003269FA" w:rsidRDefault="004C374E" w:rsidP="004C374E">
      <w:pPr>
        <w:pStyle w:val="Nvel4"/>
      </w:pPr>
      <w:r w:rsidRPr="003269FA">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w:t>
      </w:r>
      <w:proofErr w:type="spellStart"/>
      <w:r w:rsidRPr="003269FA">
        <w:t>ns</w:t>
      </w:r>
      <w:proofErr w:type="spellEnd"/>
      <w:r w:rsidRPr="003269FA">
        <w:t>. 15.112, 15.113, 15.114, 15.115 e 15.116, de 2004.</w:t>
      </w:r>
    </w:p>
    <w:p w14:paraId="51B7EB2F" w14:textId="77777777" w:rsidR="004C374E" w:rsidRPr="003269FA" w:rsidRDefault="004C374E" w:rsidP="004C374E">
      <w:pPr>
        <w:pStyle w:val="Nvel3"/>
      </w:pPr>
      <w:r w:rsidRPr="003269FA">
        <w:t>Observar as seguintes diretrizes de caráter ambiental:</w:t>
      </w:r>
    </w:p>
    <w:p w14:paraId="17C64E55" w14:textId="77777777" w:rsidR="004C374E" w:rsidRPr="003269FA" w:rsidRDefault="004C374E" w:rsidP="004C374E">
      <w:pPr>
        <w:pStyle w:val="PargrafodaLista"/>
        <w:numPr>
          <w:ilvl w:val="1"/>
          <w:numId w:val="15"/>
        </w:numPr>
        <w:spacing w:before="120" w:after="120"/>
        <w:rPr>
          <w:rFonts w:asciiTheme="majorHAnsi" w:eastAsia="Calibri" w:hAnsiTheme="majorHAnsi" w:cstheme="majorHAnsi"/>
          <w:vanish/>
          <w:sz w:val="20"/>
          <w:szCs w:val="20"/>
        </w:rPr>
      </w:pPr>
    </w:p>
    <w:p w14:paraId="2DB7C7B4" w14:textId="77777777" w:rsidR="004C374E" w:rsidRPr="003269FA" w:rsidRDefault="004C374E" w:rsidP="004C374E">
      <w:pPr>
        <w:pStyle w:val="Nvel4"/>
      </w:pPr>
      <w:r w:rsidRPr="003269FA">
        <w:t xml:space="preserve">Qualquer instalação, equipamento ou processo, situado em local fixo, que libere ou emita matéria para a atmosfera, por emissão pontual ou fugitiva, utilizado na execução contratual, deverá respeitar os limites máximos de emissão de poluentes admitidos na </w:t>
      </w:r>
      <w:r w:rsidRPr="003269FA">
        <w:rPr>
          <w:rFonts w:asciiTheme="majorHAnsi" w:eastAsia="Calibri" w:hAnsiTheme="majorHAnsi" w:cstheme="majorHAnsi"/>
        </w:rPr>
        <w:t xml:space="preserve">Resolução CONAMA nº 382, de 26 de dezembro de </w:t>
      </w:r>
      <w:r w:rsidRPr="003269FA">
        <w:rPr>
          <w:rFonts w:asciiTheme="majorHAnsi" w:eastAsia="Calibri" w:hAnsiTheme="majorHAnsi" w:cstheme="majorHAnsi"/>
        </w:rPr>
        <w:lastRenderedPageBreak/>
        <w:t>2006</w:t>
      </w:r>
      <w:r w:rsidRPr="003269FA">
        <w:t>, e legislação correlata, de acordo com o poluente e o tipo de fonte;</w:t>
      </w:r>
    </w:p>
    <w:p w14:paraId="7E752066" w14:textId="77777777" w:rsidR="004C374E" w:rsidRPr="003269FA" w:rsidRDefault="004C374E" w:rsidP="004C374E">
      <w:pPr>
        <w:pStyle w:val="Nvel4"/>
      </w:pPr>
      <w:r w:rsidRPr="003269FA">
        <w:t xml:space="preserve">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rsidRPr="003269FA">
        <w:rPr>
          <w:rFonts w:asciiTheme="majorHAnsi" w:eastAsia="Calibri" w:hAnsiTheme="majorHAnsi" w:cstheme="majorHAnsi"/>
        </w:rPr>
        <w:t>Resolução CONAMA nº 01, de 08 de março de 1990</w:t>
      </w:r>
      <w:r w:rsidRPr="003269FA">
        <w:t>, e legislação correlata.</w:t>
      </w:r>
    </w:p>
    <w:p w14:paraId="6E68EB5A" w14:textId="77777777" w:rsidR="004C374E" w:rsidRPr="003269FA" w:rsidRDefault="004C374E" w:rsidP="004C374E">
      <w:pPr>
        <w:pStyle w:val="Nvel3"/>
      </w:pPr>
      <w:r w:rsidRPr="003269FA">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4A19D71A" w14:textId="77777777" w:rsidR="004C374E" w:rsidRPr="003269FA" w:rsidRDefault="004C374E" w:rsidP="004C374E">
      <w:pPr>
        <w:pStyle w:val="Nvel3"/>
      </w:pPr>
      <w:r w:rsidRPr="003269FA">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5C5DE094" w14:textId="77777777" w:rsidR="004C374E" w:rsidRPr="003269FA" w:rsidRDefault="004C374E" w:rsidP="004C374E">
      <w:pPr>
        <w:pStyle w:val="Nvel3"/>
      </w:pPr>
      <w:r w:rsidRPr="003269FA">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187D6955" w14:textId="77777777" w:rsidR="004C374E" w:rsidRPr="003269FA" w:rsidRDefault="004C374E" w:rsidP="004C374E">
      <w:pPr>
        <w:pStyle w:val="Nvel3-Red"/>
      </w:pPr>
      <w:bookmarkStart w:id="19" w:name="_Ref128137348"/>
      <w:r w:rsidRPr="003269FA">
        <w:t>Fornecer os projetos executivos desenvolvidos pelos Contratados,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bookmarkEnd w:id="19"/>
    </w:p>
    <w:p w14:paraId="1E3E9402" w14:textId="77777777" w:rsidR="004C374E" w:rsidRPr="003269FA" w:rsidRDefault="004C374E" w:rsidP="004C374E">
      <w:pPr>
        <w:pStyle w:val="Nvel3-Red"/>
        <w:rPr>
          <w:rFonts w:asciiTheme="majorHAnsi" w:eastAsia="Calibri" w:hAnsiTheme="majorHAnsi" w:cstheme="majorHAnsi"/>
          <w:vanish/>
        </w:rPr>
      </w:pPr>
    </w:p>
    <w:p w14:paraId="61C0D80E" w14:textId="77777777" w:rsidR="004C374E" w:rsidRPr="003269FA" w:rsidRDefault="004C374E" w:rsidP="004C374E">
      <w:pPr>
        <w:pStyle w:val="Nvel3-Red"/>
        <w:rPr>
          <w:rFonts w:asciiTheme="majorHAnsi" w:eastAsia="Calibri" w:hAnsiTheme="majorHAnsi" w:cstheme="majorHAnsi"/>
          <w:vanish/>
        </w:rPr>
      </w:pPr>
    </w:p>
    <w:p w14:paraId="3E2D8E4B" w14:textId="77777777" w:rsidR="004C374E" w:rsidRPr="003269FA" w:rsidRDefault="004C374E" w:rsidP="004C374E">
      <w:pPr>
        <w:pStyle w:val="Nvel3-Red"/>
        <w:rPr>
          <w:rFonts w:asciiTheme="majorHAnsi" w:eastAsia="Calibri" w:hAnsiTheme="majorHAnsi" w:cstheme="majorHAnsi"/>
          <w:vanish/>
        </w:rPr>
      </w:pPr>
    </w:p>
    <w:p w14:paraId="74B89ABA" w14:textId="77777777" w:rsidR="004C374E" w:rsidRPr="003269FA" w:rsidRDefault="004C374E" w:rsidP="004C374E">
      <w:pPr>
        <w:pStyle w:val="Nvel3-Red"/>
        <w:rPr>
          <w:rFonts w:asciiTheme="majorHAnsi" w:eastAsia="Calibri" w:hAnsiTheme="majorHAnsi" w:cstheme="majorHAnsi"/>
          <w:vanish/>
        </w:rPr>
      </w:pPr>
    </w:p>
    <w:p w14:paraId="6914B659" w14:textId="77777777" w:rsidR="004C374E" w:rsidRPr="003269FA" w:rsidRDefault="004C374E" w:rsidP="004C374E">
      <w:pPr>
        <w:pStyle w:val="Nvel3-Red"/>
        <w:rPr>
          <w:rFonts w:asciiTheme="majorHAnsi" w:eastAsia="Calibri" w:hAnsiTheme="majorHAnsi" w:cstheme="majorHAnsi"/>
          <w:vanish/>
        </w:rPr>
      </w:pPr>
    </w:p>
    <w:p w14:paraId="5AA45A02" w14:textId="77777777" w:rsidR="004C374E" w:rsidRPr="003269FA" w:rsidRDefault="004C374E" w:rsidP="004C374E">
      <w:pPr>
        <w:pStyle w:val="Nvel3-Red"/>
      </w:pPr>
      <w:bookmarkStart w:id="20" w:name="_Ref128137355"/>
      <w:r w:rsidRPr="003269FA">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bookmarkEnd w:id="20"/>
    </w:p>
    <w:p w14:paraId="6E1DEB38" w14:textId="77777777" w:rsidR="004C374E" w:rsidRPr="003269FA" w:rsidRDefault="004C374E" w:rsidP="004C374E">
      <w:pPr>
        <w:pStyle w:val="NotaExplicativa0"/>
        <w:rPr>
          <w:color w:val="FF0000"/>
        </w:rPr>
      </w:pPr>
      <w:r w:rsidRPr="003269FA">
        <w:rPr>
          <w:rStyle w:val="DestaqueChar"/>
        </w:rPr>
        <w:lastRenderedPageBreak/>
        <w:t>Nota Explicativa:</w:t>
      </w:r>
      <w:r w:rsidRPr="003269FA">
        <w:rPr>
          <w:b/>
          <w:bCs/>
        </w:rPr>
        <w:t xml:space="preserve"> </w:t>
      </w:r>
      <w:r w:rsidRPr="003269FA">
        <w:t xml:space="preserve">Caso o Contratante tenha optado por atribuir ao Contratado a obrigação de elaboração do projeto executivo, os subitens </w:t>
      </w:r>
      <w:r w:rsidRPr="003269FA">
        <w:fldChar w:fldCharType="begin"/>
      </w:r>
      <w:r w:rsidRPr="003269FA">
        <w:instrText xml:space="preserve"> REF _Ref128137348 \r \h  \* MERGEFORMAT </w:instrText>
      </w:r>
      <w:r w:rsidRPr="003269FA">
        <w:fldChar w:fldCharType="separate"/>
      </w:r>
      <w:r w:rsidRPr="003269FA">
        <w:t>10.1.50</w:t>
      </w:r>
      <w:r w:rsidRPr="003269FA">
        <w:fldChar w:fldCharType="end"/>
      </w:r>
      <w:r w:rsidRPr="003269FA">
        <w:t xml:space="preserve"> e </w:t>
      </w:r>
      <w:r w:rsidRPr="003269FA">
        <w:fldChar w:fldCharType="begin"/>
      </w:r>
      <w:r w:rsidRPr="003269FA">
        <w:instrText xml:space="preserve"> REF _Ref128137355 \r \h  \* MERGEFORMAT </w:instrText>
      </w:r>
      <w:r w:rsidRPr="003269FA">
        <w:fldChar w:fldCharType="separate"/>
      </w:r>
      <w:r w:rsidRPr="003269FA">
        <w:t>10.1.56</w:t>
      </w:r>
      <w:r w:rsidRPr="003269FA">
        <w:fldChar w:fldCharType="end"/>
      </w:r>
      <w:r w:rsidRPr="003269FA">
        <w:t xml:space="preserve"> deverão ser incluídos.</w:t>
      </w:r>
    </w:p>
    <w:p w14:paraId="0CD5C426" w14:textId="77777777" w:rsidR="004C374E" w:rsidRPr="003269FA" w:rsidRDefault="004C374E" w:rsidP="004C374E">
      <w:pPr>
        <w:pStyle w:val="Nvel3-Red"/>
      </w:pPr>
      <w:r w:rsidRPr="003269FA">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7FD2A291" w14:textId="77777777" w:rsidR="004C374E" w:rsidRPr="003269FA" w:rsidRDefault="004C374E" w:rsidP="004C374E">
      <w:pPr>
        <w:pStyle w:val="PargrafodaLista"/>
        <w:numPr>
          <w:ilvl w:val="0"/>
          <w:numId w:val="15"/>
        </w:numPr>
        <w:spacing w:before="120" w:after="120"/>
        <w:rPr>
          <w:rFonts w:asciiTheme="majorHAnsi" w:eastAsia="Calibri" w:hAnsiTheme="majorHAnsi" w:cstheme="majorHAnsi"/>
          <w:vanish/>
          <w:sz w:val="20"/>
          <w:szCs w:val="20"/>
        </w:rPr>
      </w:pPr>
    </w:p>
    <w:p w14:paraId="4EB3A0CB" w14:textId="77777777" w:rsidR="004C374E" w:rsidRPr="003269FA" w:rsidRDefault="004C374E" w:rsidP="004C374E">
      <w:pPr>
        <w:pStyle w:val="PargrafodaLista"/>
        <w:numPr>
          <w:ilvl w:val="0"/>
          <w:numId w:val="15"/>
        </w:numPr>
        <w:spacing w:before="120" w:after="120"/>
        <w:rPr>
          <w:rFonts w:asciiTheme="majorHAnsi" w:eastAsia="Calibri" w:hAnsiTheme="majorHAnsi" w:cstheme="majorHAnsi"/>
          <w:vanish/>
          <w:sz w:val="20"/>
          <w:szCs w:val="20"/>
        </w:rPr>
      </w:pPr>
    </w:p>
    <w:p w14:paraId="5C2C58FF" w14:textId="77777777" w:rsidR="004C374E" w:rsidRPr="003269FA" w:rsidRDefault="004C374E" w:rsidP="004C374E">
      <w:pPr>
        <w:pStyle w:val="PargrafodaLista"/>
        <w:numPr>
          <w:ilvl w:val="1"/>
          <w:numId w:val="15"/>
        </w:numPr>
        <w:spacing w:before="120" w:after="120"/>
        <w:rPr>
          <w:rFonts w:asciiTheme="majorHAnsi" w:eastAsia="Calibri" w:hAnsiTheme="majorHAnsi" w:cstheme="majorHAnsi"/>
          <w:vanish/>
          <w:sz w:val="20"/>
          <w:szCs w:val="20"/>
        </w:rPr>
      </w:pPr>
    </w:p>
    <w:p w14:paraId="13F63629" w14:textId="027E1778" w:rsidR="005D5373" w:rsidRPr="003269FA" w:rsidRDefault="005D5373" w:rsidP="00297E45">
      <w:pPr>
        <w:pStyle w:val="Nvel1-Ttulo"/>
        <w:rPr>
          <w:i/>
          <w:iCs/>
          <w:color w:val="FF0000"/>
        </w:rPr>
      </w:pPr>
      <w:r w:rsidRPr="003269FA">
        <w:rPr>
          <w:i/>
          <w:iCs/>
          <w:color w:val="FF0000"/>
        </w:rPr>
        <w:t xml:space="preserve">CLÁUSULA DÉCIMA </w:t>
      </w:r>
      <w:r w:rsidR="002002A0" w:rsidRPr="003269FA">
        <w:rPr>
          <w:i/>
          <w:iCs/>
          <w:color w:val="FF0000"/>
        </w:rPr>
        <w:t>PRIMEIRA</w:t>
      </w:r>
      <w:r w:rsidRPr="003269FA">
        <w:rPr>
          <w:i/>
          <w:iCs/>
          <w:color w:val="FF0000"/>
        </w:rPr>
        <w:t xml:space="preserve"> - OBRIGAÇÕES PERTINENTES À LGPD</w:t>
      </w:r>
    </w:p>
    <w:p w14:paraId="67887E16" w14:textId="2B47EF1D" w:rsidR="005D5373" w:rsidRPr="003269FA" w:rsidRDefault="005D5373" w:rsidP="00297E45">
      <w:pPr>
        <w:pStyle w:val="NotaExplicativa0"/>
      </w:pPr>
      <w:r w:rsidRPr="003269FA">
        <w:rPr>
          <w:rStyle w:val="DestaqueChar"/>
        </w:rPr>
        <w:t>Nota Explicativa 1:</w:t>
      </w:r>
      <w:r w:rsidRPr="003269FA">
        <w:rPr>
          <w:b/>
          <w:bCs/>
        </w:rPr>
        <w:t xml:space="preserve"> </w:t>
      </w:r>
      <w:r w:rsidRPr="003269FA">
        <w:t xml:space="preserve">As cláusulas </w:t>
      </w:r>
      <w:r w:rsidRPr="003269FA">
        <w:fldChar w:fldCharType="begin"/>
      </w:r>
      <w:r w:rsidRPr="003269FA">
        <w:instrText xml:space="preserve"> REF _Ref128616167 \r \h </w:instrText>
      </w:r>
      <w:r w:rsidR="003269FA" w:rsidRPr="003269FA">
        <w:instrText xml:space="preserve"> \* MERGEFORMAT </w:instrText>
      </w:r>
      <w:r w:rsidRPr="003269FA">
        <w:fldChar w:fldCharType="separate"/>
      </w:r>
      <w:r w:rsidR="002002A0" w:rsidRPr="003269FA">
        <w:t>11.1</w:t>
      </w:r>
      <w:r w:rsidRPr="003269FA">
        <w:fldChar w:fldCharType="end"/>
      </w:r>
      <w:r w:rsidRPr="003269FA">
        <w:t xml:space="preserve"> a </w:t>
      </w:r>
      <w:r w:rsidRPr="003269FA">
        <w:fldChar w:fldCharType="begin"/>
      </w:r>
      <w:r w:rsidRPr="003269FA">
        <w:instrText xml:space="preserve"> REF _Ref128616179 \r \h </w:instrText>
      </w:r>
      <w:r w:rsidR="003269FA" w:rsidRPr="003269FA">
        <w:instrText xml:space="preserve"> \* MERGEFORMAT </w:instrText>
      </w:r>
      <w:r w:rsidRPr="003269FA">
        <w:fldChar w:fldCharType="separate"/>
      </w:r>
      <w:r w:rsidR="002002A0" w:rsidRPr="003269FA">
        <w:t>11.12</w:t>
      </w:r>
      <w:r w:rsidRPr="003269FA">
        <w:fldChar w:fldCharType="end"/>
      </w:r>
      <w:r w:rsidRPr="003269FA">
        <w:t xml:space="preserve"> são necessárias para cumprimento da </w:t>
      </w:r>
      <w:hyperlink r:id="rId21" w:history="1">
        <w:r w:rsidRPr="003269FA">
          <w:rPr>
            <w:rStyle w:val="Hyperlink"/>
          </w:rPr>
          <w:t>Lei nº 13.709, de 14 de agosto de 2018 (LGPD</w:t>
        </w:r>
      </w:hyperlink>
      <w:r w:rsidRPr="003269FA">
        <w:t>), caso a contratação envolva, de qualquer forma, o tratamento de dados pessoais, devendo ser incluída e ajustada nessa hipótese.</w:t>
      </w:r>
    </w:p>
    <w:p w14:paraId="7A59FEDC" w14:textId="77777777" w:rsidR="005D5373" w:rsidRPr="003269FA" w:rsidRDefault="005D5373" w:rsidP="00297E45">
      <w:pPr>
        <w:pStyle w:val="NotaExplicativa0"/>
      </w:pPr>
      <w:r w:rsidRPr="003269FA">
        <w:rPr>
          <w:rStyle w:val="DestaqueChar"/>
        </w:rPr>
        <w:t>Nota Explicativa 2:</w:t>
      </w:r>
      <w:r w:rsidRPr="003269FA">
        <w:rPr>
          <w:b/>
          <w:bCs/>
        </w:rPr>
        <w:t xml:space="preserve"> </w:t>
      </w:r>
      <w:r w:rsidRPr="003269FA">
        <w:t>Caso o objeto do contrato envolva, ainda que indiretamente, o acesso ou o tratamento de dados pessoais, é possível que a Administração estabeleça modelagem contratual por meio da qual seja imposto ao Contratado o dever de disponibilizar à Administração a possibilidade de acesso direto a esses dados, o que deve se dar com todas as cautelas cabíveis em relação ao tema.</w:t>
      </w:r>
    </w:p>
    <w:p w14:paraId="69933B33" w14:textId="77777777" w:rsidR="005D5373" w:rsidRPr="003269FA" w:rsidRDefault="005D5373" w:rsidP="00297E45">
      <w:pPr>
        <w:pStyle w:val="NotaExplicativa0"/>
      </w:pPr>
      <w:r w:rsidRPr="003269FA">
        <w:t>Vale lembrar que eventual requerimento administrativo do titular dos dados será direcionado à Administração, sendo certo que comandos oriundos de Autoridade Regulatória ou do Poder Judiciário serão igualmente direcionados à Administração, inclusive com risco de responsabilização objetiva. Por isso, em situações em que for justificável, fica a recomendação para que a Administração crie condições para que possa atender tempestivamente o requerimento do titular dos dados ou eventual comando regulatório ou judicial. Tudo isso para que a Administração tenha condições de atender o requerimento ou comando tempestivamente, sem depender exclusivamente do Contratado para tanto.</w:t>
      </w:r>
    </w:p>
    <w:p w14:paraId="50530857" w14:textId="77777777" w:rsidR="005D5373" w:rsidRPr="003269FA" w:rsidRDefault="005D5373" w:rsidP="00297E45">
      <w:pPr>
        <w:pStyle w:val="NotaExplicativa0"/>
      </w:pPr>
      <w:r w:rsidRPr="003269FA">
        <w:t>O tema deve ser avaliado pela Administração com base nos riscos da contratação em relação aos dados pessoais eventualmente envolvidos.</w:t>
      </w:r>
    </w:p>
    <w:p w14:paraId="1C73D244" w14:textId="03E2CE84" w:rsidR="005D5373" w:rsidRPr="003269FA" w:rsidRDefault="005D5373" w:rsidP="00297E45">
      <w:pPr>
        <w:pStyle w:val="Nvel2-Red0"/>
      </w:pPr>
      <w:bookmarkStart w:id="21" w:name="_Ref128616167"/>
      <w:r w:rsidRPr="003269FA">
        <w:t>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bookmarkEnd w:id="21"/>
      <w:r w:rsidRPr="003269FA">
        <w:t xml:space="preserve"> </w:t>
      </w:r>
    </w:p>
    <w:p w14:paraId="22563A52" w14:textId="774A922B" w:rsidR="005D5373" w:rsidRPr="003269FA" w:rsidRDefault="005D5373" w:rsidP="00297E45">
      <w:pPr>
        <w:pStyle w:val="Nvel2-Red0"/>
      </w:pPr>
      <w:r w:rsidRPr="003269FA">
        <w:t xml:space="preserve">Os dados obtidos somente poderão ser utilizados para as finalidades que justificaram seu acesso e de acordo com a boa-fé e com os princípios do art. 6º da LGPD. </w:t>
      </w:r>
    </w:p>
    <w:p w14:paraId="6108176E" w14:textId="77777777" w:rsidR="005D5373" w:rsidRPr="003269FA" w:rsidRDefault="005D5373" w:rsidP="00297E45">
      <w:pPr>
        <w:pStyle w:val="Nvel2-Red0"/>
      </w:pPr>
      <w:r w:rsidRPr="003269FA">
        <w:t>É vedado o compartilhamento com terceiros dos dados obtidos fora das hipóteses permitidas em Lei.</w:t>
      </w:r>
    </w:p>
    <w:p w14:paraId="0E77C748" w14:textId="77777777" w:rsidR="005D5373" w:rsidRPr="003269FA" w:rsidRDefault="005D5373" w:rsidP="00297E45">
      <w:pPr>
        <w:pStyle w:val="Nvel2-Red0"/>
      </w:pPr>
      <w:r w:rsidRPr="003269FA">
        <w:lastRenderedPageBreak/>
        <w:t xml:space="preserve">A Administração deverá ser informada no prazo de 5 (cinco) dias úteis sobre todos os contratos de </w:t>
      </w:r>
      <w:proofErr w:type="spellStart"/>
      <w:r w:rsidRPr="003269FA">
        <w:t>suboperação</w:t>
      </w:r>
      <w:proofErr w:type="spellEnd"/>
      <w:r w:rsidRPr="003269FA">
        <w:t xml:space="preserve"> firmados ou que venham a ser celebrados pelo Contratado. </w:t>
      </w:r>
    </w:p>
    <w:p w14:paraId="2424D359" w14:textId="4BF00FD6" w:rsidR="005D5373" w:rsidRPr="003269FA" w:rsidRDefault="005D5373" w:rsidP="00297E45">
      <w:pPr>
        <w:pStyle w:val="Nvel2-Red0"/>
      </w:pPr>
      <w:r w:rsidRPr="003269FA">
        <w:t xml:space="preserve">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33CCCE08" w14:textId="77777777" w:rsidR="005D5373" w:rsidRPr="003269FA" w:rsidRDefault="005D5373" w:rsidP="00297E45">
      <w:pPr>
        <w:pStyle w:val="Nvel2-Red0"/>
      </w:pPr>
      <w:r w:rsidRPr="003269FA">
        <w:t xml:space="preserve">É dever do contratado orientar e treinar seus empregados sobre os deveres, requisitos e responsabilidades decorrentes da LGPD. </w:t>
      </w:r>
    </w:p>
    <w:p w14:paraId="5308D46F" w14:textId="77777777" w:rsidR="005D5373" w:rsidRPr="003269FA" w:rsidRDefault="005D5373" w:rsidP="008930DD">
      <w:pPr>
        <w:pStyle w:val="NotaExplicativa0"/>
      </w:pPr>
      <w:r w:rsidRPr="003269FA">
        <w:rPr>
          <w:rStyle w:val="DestaqueChar"/>
        </w:rPr>
        <w:t>Nota Explicativa:</w:t>
      </w:r>
      <w:r w:rsidRPr="003269FA">
        <w:t xml:space="preserve"> Conforme PARECER n. 00004/2022/CNMLC/CGU/AGU, é possível também a exigência de declaração, firmada por representante da empresa, de que seus empregados estão capacitados e/ou firmaram termo de responsabilidade de cumprimento da LGPD. Ademais, em situações específicas, é possível exigir tal providência de cada empregado. Incumbe ao Contratante avaliar a necessidade de medida dessa natureza. </w:t>
      </w:r>
    </w:p>
    <w:p w14:paraId="14CA83C3" w14:textId="77777777" w:rsidR="005D5373" w:rsidRPr="003269FA" w:rsidRDefault="005D5373" w:rsidP="00297E45">
      <w:pPr>
        <w:pStyle w:val="Nvel2-Red0"/>
      </w:pPr>
      <w:r w:rsidRPr="003269FA">
        <w:t xml:space="preserve">O Contratado deverá exigir de </w:t>
      </w:r>
      <w:proofErr w:type="spellStart"/>
      <w:r w:rsidRPr="003269FA">
        <w:t>suboperadores</w:t>
      </w:r>
      <w:proofErr w:type="spellEnd"/>
      <w:r w:rsidRPr="003269FA">
        <w:t xml:space="preserve"> e subcontratados o cumprimento dos deveres da presente cláusula, permanecendo integralmente responsável por garantir sua observância.</w:t>
      </w:r>
    </w:p>
    <w:p w14:paraId="382D96B9" w14:textId="77777777" w:rsidR="005D5373" w:rsidRPr="003269FA" w:rsidRDefault="005D5373" w:rsidP="00297E45">
      <w:pPr>
        <w:pStyle w:val="Nvel2-Red0"/>
      </w:pPr>
      <w:r w:rsidRPr="003269FA">
        <w:t xml:space="preserve">O Contratante poderá realizar diligência para aferir o cumprimento dessa cláusula, devendo o Contratado atender prontamente eventuais pedidos de comprovação formulados. </w:t>
      </w:r>
    </w:p>
    <w:p w14:paraId="47FC0A9A" w14:textId="77777777" w:rsidR="005D5373" w:rsidRPr="003269FA" w:rsidRDefault="005D5373" w:rsidP="008930DD">
      <w:pPr>
        <w:pStyle w:val="NotaExplicativa0"/>
      </w:pPr>
      <w:r w:rsidRPr="003269FA">
        <w:rPr>
          <w:rStyle w:val="DestaqueChar"/>
        </w:rPr>
        <w:t>Nota Explicativa:</w:t>
      </w:r>
      <w:r w:rsidRPr="003269FA">
        <w:t xml:space="preserve"> Se o Contratante entender oportuno, é possível especificar, nesta cláusula, rotinas ou diligências mais adequadas ao objeto contratual respectivo.</w:t>
      </w:r>
    </w:p>
    <w:p w14:paraId="2B2F9628" w14:textId="77777777" w:rsidR="005D5373" w:rsidRPr="003269FA" w:rsidRDefault="005D5373" w:rsidP="008930DD">
      <w:pPr>
        <w:pStyle w:val="Nvel2-Red0"/>
      </w:pPr>
      <w:r w:rsidRPr="003269FA">
        <w:t xml:space="preserve">O Contratado deverá prestar, no prazo fixado pelo Contratante, prorrogável justificadamente, quaisquer informações acerca dos dados pessoais para cumprimento da LGPD, inclusive quanto a eventual descarte realizado. </w:t>
      </w:r>
    </w:p>
    <w:p w14:paraId="5BA038B3" w14:textId="32581B1E" w:rsidR="005D5373" w:rsidRPr="003269FA" w:rsidRDefault="005D5373" w:rsidP="008930DD">
      <w:pPr>
        <w:pStyle w:val="Nvel2-Red0"/>
      </w:pPr>
      <w:r w:rsidRPr="003269FA">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2CABFF66" w14:textId="77777777" w:rsidR="005D5373" w:rsidRPr="003269FA" w:rsidRDefault="005D5373" w:rsidP="008930DD">
      <w:pPr>
        <w:pStyle w:val="Nvel3-Red"/>
      </w:pPr>
      <w:r w:rsidRPr="003269FA">
        <w:t>Os referidos bancos de dados devem ser desenvolvidos em formato interoperável, a fim de garantir a reutilização desses dados pela Administração nas hipóteses previstas na LGPD.</w:t>
      </w:r>
    </w:p>
    <w:p w14:paraId="5D71B3C2" w14:textId="77777777" w:rsidR="005D5373" w:rsidRPr="003269FA" w:rsidRDefault="005D5373" w:rsidP="008930DD">
      <w:pPr>
        <w:pStyle w:val="Nvel2-Red0"/>
      </w:pPr>
      <w:r w:rsidRPr="003269FA">
        <w:t xml:space="preserve">O contrato está sujeito a ser alterado nos procedimentos pertinentes ao tratamento de dados pessoais, quando indicado pela autoridade competente, em especial a ANPD por meio </w:t>
      </w:r>
      <w:r w:rsidRPr="003269FA">
        <w:lastRenderedPageBreak/>
        <w:t>de opiniões técnicas ou recomendações, editadas na forma da LGPD.</w:t>
      </w:r>
    </w:p>
    <w:p w14:paraId="6E0A1328" w14:textId="3C62E6AB" w:rsidR="005D5373" w:rsidRPr="003269FA" w:rsidRDefault="005D5373" w:rsidP="008930DD">
      <w:pPr>
        <w:pStyle w:val="Nvel2-Red0"/>
      </w:pPr>
      <w:bookmarkStart w:id="22" w:name="_Ref128616179"/>
      <w:r w:rsidRPr="003269FA">
        <w:t>Os contratos e convênios de que trata o art. 26, §1º da LGPD deverão ser comunicados à autoridade nacional.</w:t>
      </w:r>
      <w:bookmarkEnd w:id="22"/>
    </w:p>
    <w:p w14:paraId="138DE523" w14:textId="77777777" w:rsidR="005D5373" w:rsidRPr="003269FA" w:rsidRDefault="005D5373" w:rsidP="008930DD">
      <w:pPr>
        <w:pStyle w:val="NotaExplicativa0"/>
      </w:pPr>
      <w:r w:rsidRPr="003269FA">
        <w:rPr>
          <w:rStyle w:val="DestaqueChar"/>
        </w:rPr>
        <w:t>Nota Explicativa 1:</w:t>
      </w:r>
      <w:r w:rsidRPr="003269FA">
        <w:t xml:space="preserve"> Recomenda-se avaliar e, se for o caso, incluir disposição sobre transferência internacional de dados, estabelecendo alguma rotina para sua eventual realização. Trata-se de questão específica para contratos que envolvam o tratamento de dados no seu objeto, não sendo medida necessária para contratos em geral. </w:t>
      </w:r>
    </w:p>
    <w:p w14:paraId="459C3014" w14:textId="77777777" w:rsidR="005D5373" w:rsidRPr="003269FA" w:rsidRDefault="005D5373" w:rsidP="008930DD">
      <w:pPr>
        <w:pStyle w:val="NotaExplicativa0"/>
      </w:pPr>
      <w:r w:rsidRPr="003269FA">
        <w:rPr>
          <w:rStyle w:val="DestaqueChar"/>
        </w:rPr>
        <w:t>Nota explicativa 2:</w:t>
      </w:r>
      <w:r w:rsidRPr="003269FA">
        <w:t xml:space="preserve"> Todas as disposições da presente cláusula são meramente indicativas. Pode ser necessário que se suprimam algumas das obrigações ou se arrolem outras, conforme as peculiaridades do órgão e as especificações do serviço a ser executado.</w:t>
      </w:r>
    </w:p>
    <w:p w14:paraId="6A64F734" w14:textId="77777777" w:rsidR="004C374E" w:rsidRPr="003269FA" w:rsidRDefault="004C374E" w:rsidP="004C374E">
      <w:pPr>
        <w:pStyle w:val="Nvel1-Ttulo"/>
      </w:pPr>
      <w:bookmarkStart w:id="23" w:name="_Hlk138173491"/>
      <w:r w:rsidRPr="003269FA">
        <w:t>CLÁUSULA DÉCIMA SEGUNDA – GARANTIA DE EXECUÇÃO</w:t>
      </w:r>
    </w:p>
    <w:p w14:paraId="3E6C83D8" w14:textId="77777777" w:rsidR="004C374E" w:rsidRPr="003269FA" w:rsidRDefault="004C374E" w:rsidP="004C374E">
      <w:pPr>
        <w:pStyle w:val="NotaExplicativa0"/>
      </w:pPr>
      <w:r w:rsidRPr="003269FA">
        <w:rPr>
          <w:rStyle w:val="DestaqueChar"/>
        </w:rPr>
        <w:t>Nota Explicativa:</w:t>
      </w:r>
      <w:r w:rsidRPr="003269FA">
        <w:t xml:space="preserve"> Fica a critério da Administração exigir, ou não, a garantia (salvo nos casos em que consta em norma a obrigatoriedade de sua exigência). Exigindo, deve haver previsão no edital e no contrato. Não exigindo, deve fazer constar a previsão, e justificar as razões para essa decisão, considerando os estudos preliminares e a análise de riscos feita para a contratação.</w:t>
      </w:r>
    </w:p>
    <w:p w14:paraId="640ADC45" w14:textId="77777777" w:rsidR="004C374E" w:rsidRPr="003269FA" w:rsidRDefault="004C374E" w:rsidP="00800F4B">
      <w:pPr>
        <w:pStyle w:val="Nvel2-Azul"/>
      </w:pPr>
      <w:r w:rsidRPr="003269FA">
        <w:t>Não haverá exigência de garantia contratual da execução.</w:t>
      </w:r>
    </w:p>
    <w:p w14:paraId="0FB12500" w14:textId="77777777" w:rsidR="004C374E" w:rsidRPr="003269FA" w:rsidRDefault="004C374E" w:rsidP="004C374E">
      <w:pPr>
        <w:pStyle w:val="OU0"/>
      </w:pPr>
      <w:r w:rsidRPr="003269FA">
        <w:t>OU</w:t>
      </w:r>
    </w:p>
    <w:p w14:paraId="19E533FD" w14:textId="77777777" w:rsidR="004C374E" w:rsidRPr="003269FA" w:rsidRDefault="004C374E" w:rsidP="00800F4B">
      <w:pPr>
        <w:pStyle w:val="Nvel2-Azul"/>
      </w:pPr>
      <w:bookmarkStart w:id="24" w:name="_Hlk138257028"/>
      <w:bookmarkStart w:id="25" w:name="_Ref127323209"/>
      <w:bookmarkStart w:id="26" w:name="_Ref136358494"/>
      <w:r w:rsidRPr="003269FA">
        <w:t>Será exigida a prestação de garantia na presente contratação, conforme regras constantes do Termo de Referência.</w:t>
      </w:r>
    </w:p>
    <w:bookmarkEnd w:id="23"/>
    <w:bookmarkEnd w:id="24"/>
    <w:bookmarkEnd w:id="25"/>
    <w:bookmarkEnd w:id="26"/>
    <w:p w14:paraId="1B9AE575" w14:textId="77777777" w:rsidR="004C374E" w:rsidRPr="003269FA" w:rsidRDefault="004C374E" w:rsidP="004C374E">
      <w:pPr>
        <w:pStyle w:val="Nvel1-Ttulo"/>
      </w:pPr>
      <w:r w:rsidRPr="003269FA">
        <w:t xml:space="preserve">CLÁUSULA DÉCIMA TERCEIRA - </w:t>
      </w:r>
      <w:bookmarkStart w:id="27" w:name="_Hlk184308783"/>
      <w:r w:rsidRPr="003269FA">
        <w:t>INFRAÇÕES E SANÇÕES ADMINISTRATIVAS</w:t>
      </w:r>
    </w:p>
    <w:p w14:paraId="20616C88" w14:textId="77777777" w:rsidR="004C374E" w:rsidRPr="003269FA" w:rsidRDefault="004C374E" w:rsidP="004C374E">
      <w:pPr>
        <w:pStyle w:val="Nvel2"/>
      </w:pPr>
      <w:bookmarkStart w:id="28" w:name="_Hlk184373866"/>
      <w:r w:rsidRPr="003269FA">
        <w:t>As regras acerca de infrações e sanções administrativas referentes à execução do contrato são aquelas definidas no Termo de Referência, anexo a este Contrato</w:t>
      </w:r>
      <w:bookmarkEnd w:id="28"/>
      <w:r w:rsidRPr="003269FA">
        <w:t xml:space="preserve">. </w:t>
      </w:r>
    </w:p>
    <w:bookmarkEnd w:id="27"/>
    <w:p w14:paraId="7D9F2BDE" w14:textId="108F4AEC" w:rsidR="008E491D" w:rsidRPr="003269FA" w:rsidRDefault="008E491D" w:rsidP="008930DD">
      <w:pPr>
        <w:pStyle w:val="Nvel1-Ttulo"/>
        <w:rPr>
          <w:color w:val="FFFFFF" w:themeColor="background1"/>
        </w:rPr>
      </w:pPr>
      <w:r w:rsidRPr="003269FA">
        <w:t xml:space="preserve">CLÁUSULA DÉCIMA </w:t>
      </w:r>
      <w:r w:rsidR="002002A0" w:rsidRPr="003269FA">
        <w:t>QUARTA</w:t>
      </w:r>
      <w:r w:rsidRPr="003269FA">
        <w:t xml:space="preserve"> </w:t>
      </w:r>
      <w:r w:rsidR="005C2FEF" w:rsidRPr="003269FA">
        <w:t>-</w:t>
      </w:r>
      <w:r w:rsidRPr="003269FA">
        <w:t xml:space="preserve"> EXTINÇÃO CONTRATUAL</w:t>
      </w:r>
    </w:p>
    <w:p w14:paraId="5C139E3D" w14:textId="4C256886" w:rsidR="00104A5F" w:rsidRPr="003269FA" w:rsidRDefault="00104A5F" w:rsidP="00800F4B">
      <w:pPr>
        <w:pStyle w:val="Nvel2-Azul"/>
      </w:pPr>
      <w:bookmarkStart w:id="29" w:name="_Ref127323919"/>
      <w:r w:rsidRPr="003269FA">
        <w:t xml:space="preserve">O contrato </w:t>
      </w:r>
      <w:r w:rsidR="005D5373" w:rsidRPr="003269FA">
        <w:t>será extinto</w:t>
      </w:r>
      <w:r w:rsidRPr="003269FA">
        <w:t xml:space="preserve"> quando cumpridas as obrigações de ambas as partes, ainda que isso ocorra antes do prazo estipulado para tanto.</w:t>
      </w:r>
      <w:bookmarkEnd w:id="29"/>
    </w:p>
    <w:p w14:paraId="77AA602D" w14:textId="77777777" w:rsidR="00104A5F" w:rsidRPr="003269FA" w:rsidRDefault="00104A5F" w:rsidP="00800F4B">
      <w:pPr>
        <w:pStyle w:val="Nvel2-Azul"/>
      </w:pPr>
      <w:bookmarkStart w:id="30" w:name="_Ref127323921"/>
      <w:r w:rsidRPr="003269FA">
        <w:t>Se as obrigações não forem cumpridas no prazo estipulado, a vigência ficará prorrogada até a conclusão do objeto, caso em que deverá a Administração providenciar a readequação do cronograma fixado para o contrato.</w:t>
      </w:r>
      <w:bookmarkEnd w:id="30"/>
    </w:p>
    <w:p w14:paraId="5E388C44" w14:textId="77777777" w:rsidR="00104A5F" w:rsidRPr="003269FA" w:rsidRDefault="00104A5F" w:rsidP="00800F4B">
      <w:pPr>
        <w:pStyle w:val="Nvel3-Azul"/>
      </w:pPr>
      <w:bookmarkStart w:id="31" w:name="_Ref127323922"/>
      <w:r w:rsidRPr="003269FA">
        <w:lastRenderedPageBreak/>
        <w:t>Quando a não conclusão do contrato referida no item anterior decorrer de culpa do contratado:</w:t>
      </w:r>
      <w:bookmarkEnd w:id="31"/>
    </w:p>
    <w:p w14:paraId="3A69F887" w14:textId="77777777" w:rsidR="00104A5F" w:rsidRPr="003269FA" w:rsidRDefault="00104A5F" w:rsidP="00800F4B">
      <w:pPr>
        <w:pStyle w:val="Nvel4-Azul"/>
      </w:pPr>
      <w:r w:rsidRPr="003269FA">
        <w:t xml:space="preserve">Ficará ele constituído em mora, sendo-lhe aplicáveis as respectivas sanções administrativas; e  </w:t>
      </w:r>
    </w:p>
    <w:p w14:paraId="0E701522" w14:textId="77777777" w:rsidR="00104A5F" w:rsidRPr="003269FA" w:rsidRDefault="00104A5F" w:rsidP="00800F4B">
      <w:pPr>
        <w:pStyle w:val="Nvel4-Azul"/>
      </w:pPr>
      <w:r w:rsidRPr="003269FA">
        <w:t>Poderá a Administração optar pela extinção do contrato e, nesse caso, adotará as medidas admitidas em lei para a continuidade da execução contratual.</w:t>
      </w:r>
    </w:p>
    <w:p w14:paraId="7CE774C4" w14:textId="0DC1A98B" w:rsidR="00104A5F" w:rsidRPr="003269FA" w:rsidRDefault="00104A5F" w:rsidP="008930DD">
      <w:pPr>
        <w:pStyle w:val="NotaExplicativa0"/>
        <w:rPr>
          <w:rFonts w:eastAsia="Arial"/>
          <w:color w:val="FF0000"/>
        </w:rPr>
      </w:pPr>
      <w:r w:rsidRPr="003269FA">
        <w:rPr>
          <w:rStyle w:val="DestaqueChar"/>
        </w:rPr>
        <w:t>Nota Explicativa:</w:t>
      </w:r>
      <w:r w:rsidRPr="003269FA">
        <w:t xml:space="preserve"> Use a redação dos itens </w:t>
      </w:r>
      <w:r w:rsidRPr="003269FA">
        <w:fldChar w:fldCharType="begin"/>
      </w:r>
      <w:r w:rsidRPr="003269FA">
        <w:instrText xml:space="preserve"> REF _Ref127323919 \r \h  \* MERGEFORMAT </w:instrText>
      </w:r>
      <w:r w:rsidRPr="003269FA">
        <w:fldChar w:fldCharType="separate"/>
      </w:r>
      <w:r w:rsidR="002002A0" w:rsidRPr="003269FA">
        <w:t>14.1</w:t>
      </w:r>
      <w:r w:rsidRPr="003269FA">
        <w:fldChar w:fldCharType="end"/>
      </w:r>
      <w:r w:rsidRPr="003269FA">
        <w:t xml:space="preserve">, </w:t>
      </w:r>
      <w:r w:rsidRPr="003269FA">
        <w:fldChar w:fldCharType="begin"/>
      </w:r>
      <w:r w:rsidRPr="003269FA">
        <w:instrText xml:space="preserve"> REF _Ref127323921 \r \h  \* MERGEFORMAT </w:instrText>
      </w:r>
      <w:r w:rsidRPr="003269FA">
        <w:fldChar w:fldCharType="separate"/>
      </w:r>
      <w:r w:rsidR="002002A0" w:rsidRPr="003269FA">
        <w:t>14.2</w:t>
      </w:r>
      <w:r w:rsidRPr="003269FA">
        <w:fldChar w:fldCharType="end"/>
      </w:r>
      <w:r w:rsidRPr="003269FA">
        <w:t xml:space="preserve"> e </w:t>
      </w:r>
      <w:r w:rsidRPr="003269FA">
        <w:fldChar w:fldCharType="begin"/>
      </w:r>
      <w:r w:rsidRPr="003269FA">
        <w:instrText xml:space="preserve"> REF _Ref127323922 \r \h  \* MERGEFORMAT </w:instrText>
      </w:r>
      <w:r w:rsidRPr="003269FA">
        <w:fldChar w:fldCharType="separate"/>
      </w:r>
      <w:r w:rsidR="002002A0" w:rsidRPr="003269FA">
        <w:t>14.3</w:t>
      </w:r>
      <w:r w:rsidRPr="003269FA">
        <w:fldChar w:fldCharType="end"/>
      </w:r>
      <w:r w:rsidRPr="003269FA">
        <w:t xml:space="preserve"> para os contratos não-contínuos por escopo (o objeto é contratado para ser prestado em determinado prazo). Ex. realizar a reforma de um imóvel público no prazo de 120 dias.</w:t>
      </w:r>
    </w:p>
    <w:p w14:paraId="4149703C" w14:textId="77777777" w:rsidR="00B00F6F" w:rsidRPr="003269FA" w:rsidRDefault="00B00F6F" w:rsidP="008930DD">
      <w:pPr>
        <w:pStyle w:val="OU0"/>
      </w:pPr>
      <w:r w:rsidRPr="003269FA">
        <w:t>OU</w:t>
      </w:r>
    </w:p>
    <w:p w14:paraId="77B40E12" w14:textId="77777777" w:rsidR="005D5373" w:rsidRPr="003269FA" w:rsidRDefault="005D5373" w:rsidP="00800F4B">
      <w:pPr>
        <w:pStyle w:val="Nvel2-Azul"/>
      </w:pPr>
      <w:bookmarkStart w:id="32" w:name="_Ref127324015"/>
      <w:r w:rsidRPr="003269FA">
        <w:t>O contrato será extinto quando vencido o prazo nele estipulado, independentemente de terem sido cumpridas ou não as obrigações de ambas as partes contraentes.</w:t>
      </w:r>
      <w:bookmarkEnd w:id="32"/>
    </w:p>
    <w:p w14:paraId="518CCAD4" w14:textId="77777777" w:rsidR="005D5373" w:rsidRPr="003269FA" w:rsidRDefault="005D5373" w:rsidP="00800F4B">
      <w:pPr>
        <w:pStyle w:val="Nvel3-Azul"/>
      </w:pPr>
      <w:bookmarkStart w:id="33" w:name="_Ref127324049"/>
      <w:r w:rsidRPr="003269FA">
        <w:t>O contrato poderá ser extinto antes do prazo nele fixado, sem ônus para o Contratante, quando esta não dispuser de créditos orçamentários para sua continuidade ou quando entender que o contrato não mais lhe oferece vantagem.</w:t>
      </w:r>
      <w:bookmarkEnd w:id="33"/>
    </w:p>
    <w:p w14:paraId="214E1324" w14:textId="77777777" w:rsidR="005D5373" w:rsidRPr="003269FA" w:rsidRDefault="005D5373" w:rsidP="00800F4B">
      <w:pPr>
        <w:pStyle w:val="Nvel3-Azul"/>
      </w:pPr>
      <w:bookmarkStart w:id="34" w:name="_Ref127324055"/>
      <w:r w:rsidRPr="003269FA">
        <w:t>A extinção nesta hipótese ocorrerá na próxima data de aniversário do contrato, desde que haja a notificação do contratado pelo contratante nesse sentido com pelo menos 2 (dois) meses de antecedência desse dia.</w:t>
      </w:r>
      <w:bookmarkEnd w:id="34"/>
    </w:p>
    <w:p w14:paraId="4B4103AD" w14:textId="61B1D3B7" w:rsidR="005D5373" w:rsidRPr="003269FA" w:rsidRDefault="005D5373" w:rsidP="008930DD">
      <w:pPr>
        <w:pStyle w:val="NotaExplicativa0"/>
      </w:pPr>
      <w:r w:rsidRPr="003269FA">
        <w:rPr>
          <w:rStyle w:val="DestaqueChar"/>
        </w:rPr>
        <w:t>Nota Explicativa:</w:t>
      </w:r>
      <w:r w:rsidRPr="003269FA">
        <w:t xml:space="preserve"> Use a redação dos itens </w:t>
      </w:r>
      <w:r w:rsidRPr="003269FA">
        <w:fldChar w:fldCharType="begin"/>
      </w:r>
      <w:r w:rsidRPr="003269FA">
        <w:instrText xml:space="preserve"> REF _Ref127324015 \r \h  \* MERGEFORMAT </w:instrText>
      </w:r>
      <w:r w:rsidRPr="003269FA">
        <w:fldChar w:fldCharType="separate"/>
      </w:r>
      <w:r w:rsidR="002002A0" w:rsidRPr="003269FA">
        <w:t>14.4</w:t>
      </w:r>
      <w:r w:rsidRPr="003269FA">
        <w:fldChar w:fldCharType="end"/>
      </w:r>
      <w:r w:rsidRPr="003269FA">
        <w:t xml:space="preserve">, </w:t>
      </w:r>
      <w:r w:rsidRPr="003269FA">
        <w:fldChar w:fldCharType="begin"/>
      </w:r>
      <w:r w:rsidRPr="003269FA">
        <w:instrText xml:space="preserve"> REF _Ref127324049 \r \h </w:instrText>
      </w:r>
      <w:r w:rsidR="003269FA" w:rsidRPr="003269FA">
        <w:instrText xml:space="preserve"> \* MERGEFORMAT </w:instrText>
      </w:r>
      <w:r w:rsidRPr="003269FA">
        <w:fldChar w:fldCharType="separate"/>
      </w:r>
      <w:r w:rsidR="002002A0" w:rsidRPr="003269FA">
        <w:t>14.4.1</w:t>
      </w:r>
      <w:r w:rsidRPr="003269FA">
        <w:fldChar w:fldCharType="end"/>
      </w:r>
      <w:r w:rsidRPr="003269FA">
        <w:t xml:space="preserve"> e </w:t>
      </w:r>
      <w:r w:rsidRPr="003269FA">
        <w:fldChar w:fldCharType="begin"/>
      </w:r>
      <w:r w:rsidRPr="003269FA">
        <w:instrText xml:space="preserve"> REF _Ref127324055 \r \h </w:instrText>
      </w:r>
      <w:r w:rsidR="003269FA" w:rsidRPr="003269FA">
        <w:instrText xml:space="preserve"> \* MERGEFORMAT </w:instrText>
      </w:r>
      <w:r w:rsidRPr="003269FA">
        <w:fldChar w:fldCharType="separate"/>
      </w:r>
      <w:r w:rsidR="002002A0" w:rsidRPr="003269FA">
        <w:t>14.4.2</w:t>
      </w:r>
      <w:r w:rsidRPr="003269FA">
        <w:fldChar w:fldCharType="end"/>
      </w:r>
      <w:r w:rsidRPr="003269FA">
        <w:t xml:space="preserve"> para contratos de serviços contínuos (</w:t>
      </w:r>
      <w:hyperlink r:id="rId22" w:anchor="art106" w:history="1">
        <w:r w:rsidRPr="003269FA">
          <w:rPr>
            <w:rStyle w:val="Hyperlink"/>
            <w:rFonts w:asciiTheme="majorHAnsi" w:hAnsiTheme="majorHAnsi" w:cstheme="majorHAnsi"/>
          </w:rPr>
          <w:t>art. 106, NLLC</w:t>
        </w:r>
      </w:hyperlink>
      <w:r w:rsidRPr="003269FA">
        <w:t>).</w:t>
      </w:r>
    </w:p>
    <w:p w14:paraId="1836D526" w14:textId="77777777" w:rsidR="005D5373" w:rsidRPr="003269FA" w:rsidRDefault="005D5373" w:rsidP="00800F4B">
      <w:pPr>
        <w:pStyle w:val="Nvel3-Azul"/>
      </w:pPr>
      <w:bookmarkStart w:id="35" w:name="_Ref127324061"/>
      <w:r w:rsidRPr="003269FA">
        <w:t>Caso a notificação da não-continuidade do contrato de que trata este subitem ocorra com menos de 2 (dois) meses da data de aniversário, a extinção contratual ocorrerá após 2 (dois) meses da data da comunicação.</w:t>
      </w:r>
      <w:bookmarkEnd w:id="35"/>
    </w:p>
    <w:p w14:paraId="0A9BC95B" w14:textId="7E13FA48" w:rsidR="005D5373" w:rsidRPr="003269FA" w:rsidRDefault="005D5373" w:rsidP="008930DD">
      <w:pPr>
        <w:pStyle w:val="NotaExplicativa0"/>
      </w:pPr>
      <w:bookmarkStart w:id="36" w:name="_Hlk146026718"/>
      <w:r w:rsidRPr="003269FA">
        <w:rPr>
          <w:rStyle w:val="DestaqueChar"/>
        </w:rPr>
        <w:t>Nota Explicativa:</w:t>
      </w:r>
      <w:r w:rsidRPr="003269FA">
        <w:rPr>
          <w:b/>
          <w:bCs/>
        </w:rPr>
        <w:t xml:space="preserve"> </w:t>
      </w:r>
      <w:r w:rsidRPr="003269FA">
        <w:t xml:space="preserve">A sistemática do item </w:t>
      </w:r>
      <w:r w:rsidRPr="003269FA">
        <w:fldChar w:fldCharType="begin"/>
      </w:r>
      <w:r w:rsidRPr="003269FA">
        <w:instrText xml:space="preserve"> REF _Ref127324061 \r \h </w:instrText>
      </w:r>
      <w:r w:rsidR="003269FA" w:rsidRPr="003269FA">
        <w:instrText xml:space="preserve"> \* MERGEFORMAT </w:instrText>
      </w:r>
      <w:r w:rsidRPr="003269FA">
        <w:fldChar w:fldCharType="separate"/>
      </w:r>
      <w:r w:rsidR="002002A0" w:rsidRPr="003269FA">
        <w:t>14.4.3</w:t>
      </w:r>
      <w:r w:rsidRPr="003269FA">
        <w:fldChar w:fldCharType="end"/>
      </w:r>
      <w:r w:rsidRPr="003269FA">
        <w:t xml:space="preserve"> decorre do que dispõe o art. 106, III e §1º da Lei nº 14.133, de 2021. Para a sua compreensão, vale trazer um exemplo: </w:t>
      </w:r>
    </w:p>
    <w:p w14:paraId="15886487" w14:textId="77777777" w:rsidR="005D5373" w:rsidRPr="003269FA" w:rsidRDefault="005D5373" w:rsidP="008930DD">
      <w:pPr>
        <w:pStyle w:val="NotaExplicativa0"/>
      </w:pPr>
      <w:r w:rsidRPr="003269FA">
        <w:t xml:space="preserve">Um contrato firmado em 20 de maio de 2022 fará aniversário no dia 20 de maio dos anos subsequentes. Supondo-se que se chegue à conclusão pela descontinuidade do contrato, seja por razões orçamentárias, seja por ausência de vantagem na permanência, há três possibilidades: </w:t>
      </w:r>
    </w:p>
    <w:p w14:paraId="2C8558EC" w14:textId="77777777" w:rsidR="005D5373" w:rsidRPr="003269FA" w:rsidRDefault="005D5373" w:rsidP="008930DD">
      <w:pPr>
        <w:pStyle w:val="NotaExplicativa0"/>
      </w:pPr>
      <w:r w:rsidRPr="003269FA">
        <w:t xml:space="preserve">1) Se a comunicação ao contratado noticiando a rescisão ocorrer até 20 de março (dois meses antes da data de </w:t>
      </w:r>
      <w:bookmarkEnd w:id="36"/>
      <w:r w:rsidRPr="003269FA">
        <w:t xml:space="preserve">aniversário), a extinção poderá ocorrer na data de aniversário, ou seja, 20 de maio. </w:t>
      </w:r>
    </w:p>
    <w:p w14:paraId="12B13353" w14:textId="77777777" w:rsidR="005D5373" w:rsidRPr="003269FA" w:rsidRDefault="005D5373" w:rsidP="008930DD">
      <w:pPr>
        <w:pStyle w:val="NotaExplicativa0"/>
      </w:pPr>
      <w:r w:rsidRPr="003269FA">
        <w:t xml:space="preserve">2) Se a comunicação se der entre 20 de março e 20 de maio (menos de dois meses), fica garantida a vigência contratual por mais dois meses (portanto, por exemplo, se a notificação for </w:t>
      </w:r>
      <w:r w:rsidRPr="003269FA">
        <w:lastRenderedPageBreak/>
        <w:t xml:space="preserve">em 20 de abril, a extinção seria em 20 de junho). </w:t>
      </w:r>
    </w:p>
    <w:p w14:paraId="330AA59C" w14:textId="77777777" w:rsidR="005D5373" w:rsidRPr="003269FA" w:rsidRDefault="005D5373" w:rsidP="008930DD">
      <w:pPr>
        <w:pStyle w:val="NotaExplicativa0"/>
        <w:rPr>
          <w:rFonts w:asciiTheme="majorHAnsi" w:hAnsiTheme="majorHAnsi" w:cstheme="majorHAnsi"/>
        </w:rPr>
      </w:pPr>
      <w:r w:rsidRPr="003269FA">
        <w:rPr>
          <w:rFonts w:asciiTheme="majorHAnsi" w:hAnsiTheme="majorHAnsi" w:cstheme="majorHAnsi"/>
        </w:rPr>
        <w:t xml:space="preserve">3) Por fim, uma comunicação de </w:t>
      </w:r>
      <w:r w:rsidRPr="003269FA">
        <w:t>extinção havida após a data de aniversário só teria efeito no aniversário subsequente, sa</w:t>
      </w:r>
      <w:r w:rsidRPr="003269FA">
        <w:rPr>
          <w:rFonts w:asciiTheme="majorHAnsi" w:hAnsiTheme="majorHAnsi" w:cstheme="majorHAnsi"/>
        </w:rPr>
        <w:t>lvo se houver enquadramento na situação “2”.</w:t>
      </w:r>
    </w:p>
    <w:p w14:paraId="0A6DA422" w14:textId="3B11385D" w:rsidR="000A7698" w:rsidRPr="003269FA" w:rsidRDefault="000A7698" w:rsidP="008930DD">
      <w:pPr>
        <w:pStyle w:val="OU0"/>
      </w:pPr>
      <w:r w:rsidRPr="003269FA">
        <w:t>OU</w:t>
      </w:r>
    </w:p>
    <w:p w14:paraId="1575DC98" w14:textId="1A2C335E" w:rsidR="000A7698" w:rsidRPr="003269FA" w:rsidRDefault="000A7698" w:rsidP="00800F4B">
      <w:pPr>
        <w:pStyle w:val="Nvel2-Azul"/>
      </w:pPr>
      <w:r w:rsidRPr="003269FA">
        <w:t>O contrato será extinto quando vencido o prazo nele estipulado, observado o art. 75, VIII da Lei nº 14.133, de 2021, independentemente de terem sido cumpridas ou não as obrigações de ambas as partes contratantes.</w:t>
      </w:r>
    </w:p>
    <w:p w14:paraId="62AE2806" w14:textId="0FB66F30" w:rsidR="000A7698" w:rsidRPr="003269FA" w:rsidRDefault="000A7698" w:rsidP="008930DD">
      <w:pPr>
        <w:pStyle w:val="NotaExplicativa0"/>
      </w:pPr>
      <w:r w:rsidRPr="003269FA">
        <w:rPr>
          <w:rStyle w:val="DestaqueChar"/>
        </w:rPr>
        <w:t>Nota Explicativa:</w:t>
      </w:r>
      <w:r w:rsidRPr="003269FA">
        <w:rPr>
          <w:b/>
          <w:bCs/>
        </w:rPr>
        <w:t xml:space="preserve"> </w:t>
      </w:r>
      <w:r w:rsidRPr="003269FA">
        <w:t xml:space="preserve">Use a redação do item acima para contratos decorrentes da hipótese de dispensa de licitação prevista no art. 75, VIII da Lei n° 14.133, de 2021. </w:t>
      </w:r>
    </w:p>
    <w:p w14:paraId="6CCB160A" w14:textId="2CF08F2E" w:rsidR="00C25AA4" w:rsidRPr="003269FA" w:rsidRDefault="00C25AA4" w:rsidP="008930DD">
      <w:pPr>
        <w:pStyle w:val="Nvel2"/>
      </w:pPr>
      <w:r w:rsidRPr="003269FA">
        <w:t xml:space="preserve">O contrato </w:t>
      </w:r>
      <w:r w:rsidR="005D5373" w:rsidRPr="003269FA">
        <w:t>poderá</w:t>
      </w:r>
      <w:r w:rsidRPr="003269FA">
        <w:t xml:space="preserve"> ser extinto antes de cumpridas as obrigações nele estipuladas, ou antes do prazo nele fixado, por algum dos motivos previstos no </w:t>
      </w:r>
      <w:r w:rsidRPr="003269FA">
        <w:rPr>
          <w:rFonts w:asciiTheme="majorHAnsi" w:hAnsiTheme="majorHAnsi" w:cstheme="majorHAnsi"/>
        </w:rPr>
        <w:t>art. 137 da Lei nº 14.133, de 2021</w:t>
      </w:r>
      <w:r w:rsidRPr="003269FA">
        <w:t>, bem como amigavelmente, assegurados o contraditório e a ampla defesa.</w:t>
      </w:r>
    </w:p>
    <w:p w14:paraId="46196DF3" w14:textId="728AE4AD" w:rsidR="00C25AA4" w:rsidRPr="003269FA" w:rsidRDefault="00C25AA4" w:rsidP="008930DD">
      <w:pPr>
        <w:pStyle w:val="Nvel3"/>
      </w:pPr>
      <w:r w:rsidRPr="003269FA">
        <w:t>Nesta hipótese, aplicam-se também os arts. 138 e 139 da mesma Lei.</w:t>
      </w:r>
    </w:p>
    <w:p w14:paraId="589BE7E8" w14:textId="77777777" w:rsidR="00C25AA4" w:rsidRPr="003269FA" w:rsidRDefault="00C25AA4" w:rsidP="008930DD">
      <w:pPr>
        <w:pStyle w:val="Nvel3"/>
      </w:pPr>
      <w:r w:rsidRPr="003269FA">
        <w:t>A alteração social ou a modificação da finalidade ou da estrutura da empresa não ensejará a rescisão se não restringir sua capacidade de concluir o contrato.</w:t>
      </w:r>
    </w:p>
    <w:p w14:paraId="701C86F2" w14:textId="77777777" w:rsidR="00C25AA4" w:rsidRPr="003269FA" w:rsidRDefault="00C25AA4" w:rsidP="008930DD">
      <w:pPr>
        <w:pStyle w:val="Nvel3"/>
      </w:pPr>
      <w:r w:rsidRPr="003269FA">
        <w:t>Se a operação implicar mudança da pessoa jurídica contratada, deverá ser formalizado termo aditivo para alteração subjetiva.</w:t>
      </w:r>
    </w:p>
    <w:p w14:paraId="1171DFB0" w14:textId="77777777" w:rsidR="00C25AA4" w:rsidRPr="003269FA" w:rsidRDefault="00C25AA4" w:rsidP="008930DD">
      <w:pPr>
        <w:pStyle w:val="Nvel2"/>
      </w:pPr>
      <w:r w:rsidRPr="003269FA">
        <w:t>O termo de rescisão, sempre que possível, será precedido:</w:t>
      </w:r>
    </w:p>
    <w:p w14:paraId="589F1A75" w14:textId="77777777" w:rsidR="00C25AA4" w:rsidRPr="003269FA" w:rsidRDefault="00C25AA4" w:rsidP="008930DD">
      <w:pPr>
        <w:pStyle w:val="Nvel3"/>
      </w:pPr>
      <w:r w:rsidRPr="003269FA">
        <w:t>Balanço dos eventos contratuais já cumpridos ou parcialmente cumpridos;</w:t>
      </w:r>
    </w:p>
    <w:p w14:paraId="6AC6EB32" w14:textId="77777777" w:rsidR="00C25AA4" w:rsidRPr="003269FA" w:rsidRDefault="00C25AA4" w:rsidP="008930DD">
      <w:pPr>
        <w:pStyle w:val="Nvel3"/>
      </w:pPr>
      <w:r w:rsidRPr="003269FA">
        <w:t>Relação dos pagamentos já efetuados e ainda devidos;</w:t>
      </w:r>
    </w:p>
    <w:p w14:paraId="6C39BE32" w14:textId="77777777" w:rsidR="00C25AA4" w:rsidRPr="003269FA" w:rsidRDefault="00C25AA4" w:rsidP="008930DD">
      <w:pPr>
        <w:pStyle w:val="Nvel3"/>
      </w:pPr>
      <w:r w:rsidRPr="003269FA">
        <w:t>Indenizações e multas.</w:t>
      </w:r>
    </w:p>
    <w:p w14:paraId="0011158B" w14:textId="548B43DA" w:rsidR="00B00F6F" w:rsidRPr="003269FA" w:rsidRDefault="00C25AA4" w:rsidP="008930DD">
      <w:pPr>
        <w:pStyle w:val="Nvel2"/>
      </w:pPr>
      <w:r w:rsidRPr="003269FA">
        <w:t>A extinção do contrato não configura óbice para o reconhecimento do desequilíbrio econômico-financeiro, hipótese em que será concedida indenização por meio de termo indenizatório (</w:t>
      </w:r>
      <w:r w:rsidRPr="003269FA">
        <w:rPr>
          <w:rFonts w:asciiTheme="majorHAnsi" w:hAnsiTheme="majorHAnsi" w:cstheme="majorHAnsi"/>
        </w:rPr>
        <w:t>art. 131</w:t>
      </w:r>
      <w:r w:rsidRPr="003269FA">
        <w:rPr>
          <w:rFonts w:asciiTheme="majorHAnsi" w:hAnsiTheme="majorHAnsi" w:cstheme="majorHAnsi"/>
          <w:i/>
          <w:iCs/>
        </w:rPr>
        <w:t xml:space="preserve"> </w:t>
      </w:r>
      <w:r w:rsidRPr="003269FA">
        <w:rPr>
          <w:rFonts w:asciiTheme="majorHAnsi" w:hAnsiTheme="majorHAnsi" w:cstheme="majorHAnsi"/>
        </w:rPr>
        <w:t>da Lei nº 14.133, de 2021</w:t>
      </w:r>
      <w:r w:rsidRPr="003269FA">
        <w:t xml:space="preserve">). </w:t>
      </w:r>
      <w:r w:rsidR="00B00F6F" w:rsidRPr="003269FA">
        <w:t xml:space="preserve"> </w:t>
      </w:r>
    </w:p>
    <w:p w14:paraId="08D621D5" w14:textId="77777777" w:rsidR="004C374E" w:rsidRPr="003269FA" w:rsidRDefault="004C374E" w:rsidP="004C374E">
      <w:pPr>
        <w:pStyle w:val="Nvel2"/>
      </w:pPr>
      <w:bookmarkStart w:id="37" w:name="_Hlk184374053"/>
      <w:r w:rsidRPr="003269FA">
        <w:t>O Contratante poderá ainda:</w:t>
      </w:r>
    </w:p>
    <w:p w14:paraId="19DCA479" w14:textId="77777777" w:rsidR="004C374E" w:rsidRPr="003269FA" w:rsidRDefault="004C374E" w:rsidP="004C374E">
      <w:pPr>
        <w:pStyle w:val="Nvel3"/>
      </w:pPr>
      <w:r w:rsidRPr="003269FA">
        <w:t xml:space="preserve"> Nos casos de obrigação de pagamento de multa pelo Contratado, reter a garantia prestada a ser executada, conforme legislação que rege a matéria; e</w:t>
      </w:r>
    </w:p>
    <w:p w14:paraId="409E835C" w14:textId="77777777" w:rsidR="004C374E" w:rsidRPr="003269FA" w:rsidRDefault="004C374E" w:rsidP="004C374E">
      <w:pPr>
        <w:pStyle w:val="Nvel3"/>
      </w:pPr>
      <w:r w:rsidRPr="003269FA">
        <w:t xml:space="preserve">Nos casos em que houver necessidade de ressarcimento de prejuízos causados à Administração, nos termos do inciso IV do art. 139 da Lei nº 14.133, de 2021, reter os </w:t>
      </w:r>
      <w:r w:rsidRPr="003269FA">
        <w:lastRenderedPageBreak/>
        <w:t>eventuais créditos existentes em favor do Contratado decorrentes do contrato.</w:t>
      </w:r>
    </w:p>
    <w:p w14:paraId="1C222C40" w14:textId="5867D333" w:rsidR="004C374E" w:rsidRPr="003269FA" w:rsidRDefault="004C374E" w:rsidP="004C374E">
      <w:pPr>
        <w:pStyle w:val="Nvel2"/>
      </w:pPr>
      <w:r w:rsidRPr="003269FA">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w:t>
      </w:r>
      <w:r w:rsidR="00FF7C91" w:rsidRPr="003269FA">
        <w:t>contratação</w:t>
      </w:r>
      <w:r w:rsidRPr="003269FA">
        <w:t xml:space="preserve"> ou atue na fiscalização ou na gestão do contrato, ou que deles seja cônjuge, companheiro ou parente em linha reta, colateral ou por afinidade, até o terceiro grau.</w:t>
      </w:r>
    </w:p>
    <w:p w14:paraId="60CD13B0" w14:textId="77777777" w:rsidR="004C374E" w:rsidRPr="003269FA" w:rsidRDefault="004C374E" w:rsidP="004C374E">
      <w:pPr>
        <w:pStyle w:val="Nvel1-Ttulo"/>
        <w:rPr>
          <w:color w:val="FFFFFF" w:themeColor="background1"/>
        </w:rPr>
      </w:pPr>
      <w:bookmarkStart w:id="38" w:name="_Hlk184374066"/>
      <w:bookmarkEnd w:id="37"/>
      <w:r w:rsidRPr="003269FA">
        <w:t>CLÁUSULA DÉCIMA QUINTA - ALTERAÇÕES</w:t>
      </w:r>
    </w:p>
    <w:p w14:paraId="367931F0" w14:textId="77777777" w:rsidR="004C374E" w:rsidRPr="003269FA" w:rsidRDefault="004C374E" w:rsidP="004C374E">
      <w:pPr>
        <w:pStyle w:val="Nvel2"/>
      </w:pPr>
      <w:r w:rsidRPr="003269FA">
        <w:t xml:space="preserve">Eventuais alterações contratuais reger-se-ão pela disciplina dos </w:t>
      </w:r>
      <w:r w:rsidRPr="003269FA">
        <w:rPr>
          <w:rFonts w:asciiTheme="majorHAnsi" w:hAnsiTheme="majorHAnsi" w:cstheme="majorHAnsi"/>
        </w:rPr>
        <w:t>art. 124 e seguintes da Lei nº 14.133, de 2021</w:t>
      </w:r>
      <w:r w:rsidRPr="003269FA">
        <w:t>.</w:t>
      </w:r>
    </w:p>
    <w:p w14:paraId="627D8659" w14:textId="77777777" w:rsidR="004C374E" w:rsidRPr="003269FA" w:rsidRDefault="004C374E" w:rsidP="004C374E">
      <w:pPr>
        <w:pStyle w:val="Nvel2"/>
      </w:pPr>
      <w:r w:rsidRPr="003269FA">
        <w:t>O Contratado é obrigado a aceitar, nas mesmas condições contratuais, os acréscimos ou supressões que se fizerem necessários, até o limite de 25% (vinte e cinco por cento) do valor inicial atualizado do contrato, e, no caso de reforma de edifício ou de equipamento, o limite para os acréscimos será de 50% (cinquenta por cento).</w:t>
      </w:r>
    </w:p>
    <w:p w14:paraId="0497ED16" w14:textId="77777777" w:rsidR="004C374E" w:rsidRPr="003269FA" w:rsidRDefault="004C374E" w:rsidP="004C374E">
      <w:pPr>
        <w:pStyle w:val="Nvel2"/>
      </w:pPr>
      <w:r w:rsidRPr="003269F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536F15EB" w14:textId="77777777" w:rsidR="004C374E" w:rsidRPr="003269FA" w:rsidRDefault="004C374E" w:rsidP="004C374E">
      <w:pPr>
        <w:pStyle w:val="Nvel2"/>
      </w:pPr>
      <w:r w:rsidRPr="003269FA">
        <w:t xml:space="preserve">Registros que não caracterizam alteração do contrato podem ser realizados por simples apostila, dispensada a celebração de termo aditivo, na forma do </w:t>
      </w:r>
      <w:r w:rsidRPr="003269FA">
        <w:rPr>
          <w:rFonts w:asciiTheme="majorHAnsi" w:hAnsiTheme="majorHAnsi" w:cstheme="majorHAnsi"/>
        </w:rPr>
        <w:t>art. 136 da Lei nº 14.133, de 2021</w:t>
      </w:r>
      <w:r w:rsidRPr="003269FA">
        <w:t>.</w:t>
      </w:r>
    </w:p>
    <w:bookmarkEnd w:id="38"/>
    <w:p w14:paraId="382565CF" w14:textId="5C37018F" w:rsidR="00C25AA4" w:rsidRPr="003269FA" w:rsidRDefault="00C25AA4" w:rsidP="008930DD">
      <w:pPr>
        <w:pStyle w:val="Nvel1-Ttulo"/>
        <w:rPr>
          <w:color w:val="FFFFFF" w:themeColor="background1"/>
        </w:rPr>
      </w:pPr>
      <w:r w:rsidRPr="003269FA">
        <w:t xml:space="preserve">CLÁUSULA DÉCIMA </w:t>
      </w:r>
      <w:r w:rsidR="004C374E" w:rsidRPr="003269FA">
        <w:t>SEXTA</w:t>
      </w:r>
      <w:r w:rsidRPr="003269FA">
        <w:t xml:space="preserve"> </w:t>
      </w:r>
      <w:r w:rsidR="005C2FEF" w:rsidRPr="003269FA">
        <w:t>-</w:t>
      </w:r>
      <w:r w:rsidRPr="003269FA">
        <w:t xml:space="preserve"> DOTAÇÃO ORÇAMENTÁRIA </w:t>
      </w:r>
    </w:p>
    <w:p w14:paraId="5C3BC04E" w14:textId="77777777" w:rsidR="00E80019" w:rsidRPr="003269FA" w:rsidRDefault="00E80019" w:rsidP="00E80019">
      <w:pPr>
        <w:pStyle w:val="Nvel2"/>
        <w:numPr>
          <w:ilvl w:val="1"/>
          <w:numId w:val="38"/>
        </w:numPr>
      </w:pPr>
      <w:r w:rsidRPr="003269FA">
        <w:t xml:space="preserve">As despesas decorrentes da presente contratação correrão à conta de recursos específicos consignados no Orçamento do Município de Irupi deste exercício, na dotação abaixo discriminada: </w:t>
      </w:r>
      <w:proofErr w:type="spellStart"/>
      <w:r w:rsidRPr="003269FA">
        <w:rPr>
          <w:i/>
          <w:iCs/>
          <w:color w:val="FF0000"/>
        </w:rPr>
        <w:t>xxxxxx.xxxxxxxxxx.xxx.xx.</w:t>
      </w:r>
      <w:proofErr w:type="gramStart"/>
      <w:r w:rsidRPr="003269FA">
        <w:rPr>
          <w:i/>
          <w:iCs/>
          <w:color w:val="FF0000"/>
        </w:rPr>
        <w:t>xx.xx</w:t>
      </w:r>
      <w:proofErr w:type="spellEnd"/>
      <w:proofErr w:type="gramEnd"/>
    </w:p>
    <w:p w14:paraId="7B4D4719" w14:textId="77777777" w:rsidR="00E80019" w:rsidRPr="003269FA" w:rsidRDefault="00E80019" w:rsidP="00E80019">
      <w:pPr>
        <w:pStyle w:val="Nvel2-Red0"/>
        <w:numPr>
          <w:ilvl w:val="1"/>
          <w:numId w:val="38"/>
        </w:numPr>
      </w:pPr>
      <w:bookmarkStart w:id="39" w:name="_Ref195621872"/>
      <w:r w:rsidRPr="003269FA">
        <w:t>A dotação relativa aos exercícios financeiros subsequentes será indicada após aprovação da Lei Orçamentária respectiva e liberação dos créditos correspondentes, mediante apostilamento.</w:t>
      </w:r>
      <w:bookmarkEnd w:id="39"/>
    </w:p>
    <w:p w14:paraId="5EAD9752" w14:textId="5F759517" w:rsidR="00E80019" w:rsidRPr="003269FA" w:rsidRDefault="00E80019" w:rsidP="00E80019">
      <w:pPr>
        <w:pStyle w:val="NotaExplicativa0"/>
        <w:rPr>
          <w:rStyle w:val="DestaqueChar"/>
        </w:rPr>
      </w:pPr>
      <w:bookmarkStart w:id="40" w:name="_Hlk195602471"/>
      <w:r w:rsidRPr="003269FA">
        <w:rPr>
          <w:rStyle w:val="DestaqueChar"/>
        </w:rPr>
        <w:t>Nota Explicativa 1:</w:t>
      </w:r>
      <w:r w:rsidRPr="003269FA">
        <w:rPr>
          <w:b/>
          <w:bCs/>
        </w:rPr>
        <w:t xml:space="preserve"> </w:t>
      </w:r>
      <w:r w:rsidRPr="003269FA">
        <w:t xml:space="preserve">O item </w:t>
      </w:r>
      <w:r w:rsidRPr="003269FA">
        <w:fldChar w:fldCharType="begin"/>
      </w:r>
      <w:r w:rsidRPr="003269FA">
        <w:instrText xml:space="preserve"> REF _Ref195621872 \r \h </w:instrText>
      </w:r>
      <w:r w:rsidR="003269FA" w:rsidRPr="003269FA">
        <w:instrText xml:space="preserve"> \* MERGEFORMAT </w:instrText>
      </w:r>
      <w:r w:rsidRPr="003269FA">
        <w:fldChar w:fldCharType="separate"/>
      </w:r>
      <w:r w:rsidRPr="003269FA">
        <w:t>16.2</w:t>
      </w:r>
      <w:r w:rsidRPr="003269FA">
        <w:fldChar w:fldCharType="end"/>
      </w:r>
      <w:r w:rsidRPr="003269FA">
        <w:t xml:space="preserve"> deve ser mantido quando a contratação for ultrapassar o exercício financeiro.</w:t>
      </w:r>
      <w:bookmarkEnd w:id="40"/>
    </w:p>
    <w:p w14:paraId="44930DC3" w14:textId="77777777" w:rsidR="00E80019" w:rsidRPr="003269FA" w:rsidRDefault="00E80019" w:rsidP="00E80019">
      <w:pPr>
        <w:pStyle w:val="NotaExplicativa0"/>
      </w:pPr>
      <w:r w:rsidRPr="003269FA">
        <w:rPr>
          <w:rStyle w:val="DestaqueChar"/>
        </w:rPr>
        <w:t xml:space="preserve">Nota Explicativa 2: </w:t>
      </w:r>
      <w:r w:rsidRPr="003269FA">
        <w:t xml:space="preserve">O art. 106, II, da Lei nº 14.133, de 2021 prevê para contratações de fornecimentos continuados que a “a Administração deverá atestar, no início da contratação e </w:t>
      </w:r>
      <w:r w:rsidRPr="003269FA">
        <w:lastRenderedPageBreak/>
        <w:t>de cada exercício, a existência de créditos orçamentários vinculados à contratação e a vantagem em sua manutenção”.</w:t>
      </w:r>
    </w:p>
    <w:p w14:paraId="405C1C3F" w14:textId="5CA53CE2" w:rsidR="00C25AA4" w:rsidRPr="003269FA" w:rsidRDefault="00C25AA4" w:rsidP="008930DD">
      <w:pPr>
        <w:pStyle w:val="Nvel1-Ttulo"/>
        <w:rPr>
          <w:color w:val="FFFFFF" w:themeColor="background1"/>
        </w:rPr>
      </w:pPr>
      <w:r w:rsidRPr="003269FA">
        <w:t xml:space="preserve">CLÁUSULA DÉCIMA </w:t>
      </w:r>
      <w:r w:rsidR="004C374E" w:rsidRPr="003269FA">
        <w:t>SÉTIMA</w:t>
      </w:r>
      <w:r w:rsidRPr="003269FA">
        <w:t xml:space="preserve"> </w:t>
      </w:r>
      <w:r w:rsidR="005C2FEF" w:rsidRPr="003269FA">
        <w:t>-</w:t>
      </w:r>
      <w:r w:rsidRPr="003269FA">
        <w:t xml:space="preserve"> CASOS OMISSOS</w:t>
      </w:r>
    </w:p>
    <w:p w14:paraId="28B46B30" w14:textId="1F8D22C4" w:rsidR="00C25AA4" w:rsidRPr="003269FA" w:rsidRDefault="00C25AA4" w:rsidP="008930DD">
      <w:pPr>
        <w:pStyle w:val="Nvel2"/>
      </w:pPr>
      <w:r w:rsidRPr="003269FA">
        <w:t xml:space="preserve">Os casos omissos serão decididos pelo contratante, segundo as disposições contidas na Lei </w:t>
      </w:r>
      <w:r w:rsidRPr="003269FA">
        <w:rPr>
          <w:rFonts w:asciiTheme="majorHAnsi" w:hAnsiTheme="majorHAnsi" w:cstheme="majorHAnsi"/>
        </w:rPr>
        <w:t>nº 14.133, de 2021</w:t>
      </w:r>
      <w:r w:rsidRPr="003269FA">
        <w:t xml:space="preserve">, e demais normas federais aplicáveis e, subsidiariamente, segundo as disposições contidas na </w:t>
      </w:r>
      <w:r w:rsidRPr="003269FA">
        <w:rPr>
          <w:rFonts w:asciiTheme="majorHAnsi" w:hAnsiTheme="majorHAnsi" w:cstheme="majorHAnsi"/>
        </w:rPr>
        <w:t>Lei nº 8.078, de 1990 – Código de Defesa do Consumidor</w:t>
      </w:r>
      <w:r w:rsidRPr="003269FA">
        <w:t xml:space="preserve"> e normas e princípios gerais dos contratos.</w:t>
      </w:r>
    </w:p>
    <w:p w14:paraId="2C80E329" w14:textId="7750D68A" w:rsidR="00C25AA4" w:rsidRPr="003269FA" w:rsidRDefault="00C25AA4" w:rsidP="008930DD">
      <w:pPr>
        <w:pStyle w:val="NotaExplicativa0"/>
      </w:pPr>
      <w:r w:rsidRPr="003269FA">
        <w:rPr>
          <w:rStyle w:val="DestaqueChar"/>
        </w:rPr>
        <w:t xml:space="preserve">Nota </w:t>
      </w:r>
      <w:r w:rsidR="008930DD" w:rsidRPr="003269FA">
        <w:rPr>
          <w:rStyle w:val="DestaqueChar"/>
        </w:rPr>
        <w:t>Explicativa</w:t>
      </w:r>
      <w:r w:rsidRPr="003269FA">
        <w:rPr>
          <w:rStyle w:val="DestaqueChar"/>
        </w:rPr>
        <w:t>:</w:t>
      </w:r>
      <w:r w:rsidRPr="003269FA">
        <w:t xml:space="preserve"> No Acórdão nº 2569/2018 – Plenário, o TCU concluiu que </w:t>
      </w:r>
      <w:proofErr w:type="gramStart"/>
      <w:r w:rsidRPr="003269FA">
        <w:t>“ A</w:t>
      </w:r>
      <w:proofErr w:type="gramEnd"/>
      <w:r w:rsidRPr="003269FA">
        <w:t xml:space="preserve"> Administração Pública pode invocar a Lei 8.078/1990 (CDC), na condição de destinatária final de bens e serviços, quando suas prerrogativas estabelecidas na legislação de licitações e contratos forem insuficientes para garantir a proteção mínima dos interesses da sociedade [...]”. (cf. Boletim de Jurisprudência nº 244, sessões 6 e 7 de novembro de 2018). Consta do referido Acórdão, nesse sentido, que: “307. Como é exposto no exame técnico transcrito no relatório do TC-016.501/2003-0, acolhido integralmente pelo Relator do Acórdão 1.670/2003-Plenário, Ministro-Substituto Lincoln Magalhães da Rocha, a Lei 8.078/1990 é aplicável à Administração Pública enquanto consumidora de bens e serviços. Isso porque ao definir, em seu art. 2º, ’consumidor’ como toda pessoa física ou jurídica que adquire ou utiliza produto ou serviço como destinatário final, a Lei não fez nenhuma exceção, podendo, portanto, a Administração Pública se utilizar de todos os direitos ali estabelecidos na condição de consumidora. Ainda de acordo com o citado relatório, esse é o entendimento dos doutrinadores Leon </w:t>
      </w:r>
      <w:proofErr w:type="spellStart"/>
      <w:r w:rsidRPr="003269FA">
        <w:t>Fredja</w:t>
      </w:r>
      <w:proofErr w:type="spellEnd"/>
      <w:r w:rsidRPr="003269FA">
        <w:t xml:space="preserve">, Celso Bastos e Toshio </w:t>
      </w:r>
      <w:proofErr w:type="spellStart"/>
      <w:r w:rsidRPr="003269FA">
        <w:t>Mukai</w:t>
      </w:r>
      <w:proofErr w:type="spellEnd"/>
      <w:r w:rsidRPr="003269FA">
        <w:t xml:space="preserve">. Diversas outras deliberações do TCU também vão nesse sentido, como o Acórdão 1.729/2008-TCU-Plenário, de relatoria do Ministro Valmir Campelo, o Acórdão 5.736/2011-TCU-Primeira Câmara, de relatoria do Ministro-Substituto </w:t>
      </w:r>
      <w:proofErr w:type="spellStart"/>
      <w:r w:rsidRPr="003269FA">
        <w:t>Weder</w:t>
      </w:r>
      <w:proofErr w:type="spellEnd"/>
      <w:r w:rsidRPr="003269FA">
        <w:t xml:space="preserve"> de Oliveira, e as Decisões 634/1996 e 1.045/2000, ambas do Plenário, de relatoria dos ministros Homero Santos e Adylson Motta, respectivamente”.</w:t>
      </w:r>
    </w:p>
    <w:p w14:paraId="723412E0" w14:textId="21411F1F" w:rsidR="00C25AA4" w:rsidRPr="003269FA" w:rsidRDefault="00C25AA4" w:rsidP="008930DD">
      <w:pPr>
        <w:pStyle w:val="Nvel1-Ttulo"/>
        <w:rPr>
          <w:color w:val="FFFFFF" w:themeColor="background1"/>
        </w:rPr>
      </w:pPr>
      <w:r w:rsidRPr="003269FA">
        <w:t xml:space="preserve">CLÁUSULA DÉCIMA </w:t>
      </w:r>
      <w:r w:rsidR="002002A0" w:rsidRPr="003269FA">
        <w:t>OITAVA</w:t>
      </w:r>
      <w:r w:rsidRPr="003269FA">
        <w:t xml:space="preserve"> </w:t>
      </w:r>
      <w:r w:rsidR="005C2FEF" w:rsidRPr="003269FA">
        <w:t>-</w:t>
      </w:r>
      <w:r w:rsidRPr="003269FA">
        <w:t xml:space="preserve"> PUBLICAÇÃO</w:t>
      </w:r>
    </w:p>
    <w:p w14:paraId="17B1E883" w14:textId="77777777" w:rsidR="004C374E" w:rsidRPr="003269FA" w:rsidRDefault="004C374E" w:rsidP="004C374E">
      <w:pPr>
        <w:pStyle w:val="Nvel2"/>
      </w:pPr>
      <w:bookmarkStart w:id="41" w:name="_Hlk184374098"/>
      <w:r w:rsidRPr="003269FA">
        <w:t>Incumbirá ao CONTRATANTE divulgar o presente instrumento no Portal Nacional de Contratações Públicas (PNCP), na forma prevista no art. 94 da Lei nº 14.133, de 2021, bem como no respectivo sítio oficial na Internet, em atenção ao art. 91 da Lei nº 14.133, de 2021, e ao art. 8º, §2º da Lei nº 12.527, de 2011</w:t>
      </w:r>
      <w:bookmarkEnd w:id="41"/>
      <w:r w:rsidRPr="003269FA">
        <w:t>.</w:t>
      </w:r>
    </w:p>
    <w:p w14:paraId="74776A60" w14:textId="63C659F7" w:rsidR="00C25AA4" w:rsidRPr="003269FA" w:rsidRDefault="00C25AA4" w:rsidP="008930DD">
      <w:pPr>
        <w:pStyle w:val="Nvel1-Ttulo"/>
        <w:rPr>
          <w:color w:val="FFFFFF" w:themeColor="background1"/>
        </w:rPr>
      </w:pPr>
      <w:r w:rsidRPr="003269FA">
        <w:t xml:space="preserve">CLÁUSULA DÉCIMA </w:t>
      </w:r>
      <w:r w:rsidR="002002A0" w:rsidRPr="003269FA">
        <w:t>NO</w:t>
      </w:r>
      <w:r w:rsidR="00B572B3" w:rsidRPr="003269FA">
        <w:t>NA</w:t>
      </w:r>
      <w:r w:rsidRPr="003269FA">
        <w:t xml:space="preserve"> </w:t>
      </w:r>
      <w:r w:rsidR="005C2FEF" w:rsidRPr="003269FA">
        <w:t>-</w:t>
      </w:r>
      <w:r w:rsidRPr="003269FA">
        <w:t xml:space="preserve"> FORO </w:t>
      </w:r>
    </w:p>
    <w:p w14:paraId="2438E3E1" w14:textId="581A2FDB" w:rsidR="00C25AA4" w:rsidRPr="003269FA" w:rsidRDefault="00C25AA4" w:rsidP="008930DD">
      <w:pPr>
        <w:pStyle w:val="Nvel2"/>
      </w:pPr>
      <w:r w:rsidRPr="003269FA">
        <w:rPr>
          <w:color w:val="auto"/>
        </w:rPr>
        <w:t xml:space="preserve">Fica eleito o Foro da Justiça </w:t>
      </w:r>
      <w:r w:rsidRPr="003269FA">
        <w:t>Estadual</w:t>
      </w:r>
      <w:r w:rsidRPr="003269FA">
        <w:rPr>
          <w:color w:val="auto"/>
        </w:rPr>
        <w:t xml:space="preserve"> de Iúna/ES</w:t>
      </w:r>
      <w:r w:rsidRPr="003269FA">
        <w:t xml:space="preserve"> para dirimir os litígios que decorrerem da execução deste Termo de Contrato que não puderem ser compostos pela conciliação, conforme </w:t>
      </w:r>
      <w:r w:rsidRPr="003269FA">
        <w:rPr>
          <w:rFonts w:asciiTheme="majorHAnsi" w:hAnsiTheme="majorHAnsi" w:cstheme="majorHAnsi"/>
        </w:rPr>
        <w:t>art. 92, §1º da Lei nº</w:t>
      </w:r>
      <w:r w:rsidR="005C2FEF" w:rsidRPr="003269FA">
        <w:rPr>
          <w:rFonts w:asciiTheme="majorHAnsi" w:hAnsiTheme="majorHAnsi" w:cstheme="majorHAnsi"/>
        </w:rPr>
        <w:t xml:space="preserve"> 14.133, de 20</w:t>
      </w:r>
      <w:r w:rsidRPr="003269FA">
        <w:rPr>
          <w:rFonts w:asciiTheme="majorHAnsi" w:hAnsiTheme="majorHAnsi" w:cstheme="majorHAnsi"/>
        </w:rPr>
        <w:t>21</w:t>
      </w:r>
      <w:r w:rsidRPr="003269FA">
        <w:t>.</w:t>
      </w:r>
    </w:p>
    <w:p w14:paraId="013CB624" w14:textId="77777777" w:rsidR="008930DD" w:rsidRPr="003269FA" w:rsidRDefault="008930DD" w:rsidP="00800F4B">
      <w:pPr>
        <w:pStyle w:val="Nivel2"/>
        <w:numPr>
          <w:ilvl w:val="0"/>
          <w:numId w:val="0"/>
        </w:numPr>
        <w:spacing w:afterLines="120" w:after="288" w:line="312" w:lineRule="auto"/>
        <w:rPr>
          <w:rFonts w:asciiTheme="majorHAnsi" w:hAnsiTheme="majorHAnsi" w:cstheme="majorHAnsi"/>
          <w:i/>
          <w:iCs/>
          <w:color w:val="auto"/>
          <w:sz w:val="24"/>
          <w:szCs w:val="24"/>
        </w:rPr>
      </w:pPr>
      <w:r w:rsidRPr="003269FA">
        <w:rPr>
          <w:sz w:val="24"/>
          <w:szCs w:val="24"/>
        </w:rPr>
        <w:t>Irupi/ES</w:t>
      </w:r>
      <w:r w:rsidRPr="003269FA">
        <w:rPr>
          <w:rFonts w:asciiTheme="majorHAnsi" w:hAnsiTheme="majorHAnsi" w:cstheme="majorHAnsi"/>
          <w:i/>
          <w:iCs/>
          <w:color w:val="auto"/>
          <w:sz w:val="24"/>
          <w:szCs w:val="24"/>
        </w:rPr>
        <w:t>,</w:t>
      </w:r>
      <w:r w:rsidRPr="003269FA">
        <w:rPr>
          <w:rFonts w:asciiTheme="majorHAnsi" w:hAnsiTheme="majorHAnsi" w:cstheme="majorHAnsi"/>
          <w:i/>
          <w:iCs/>
          <w:color w:val="FF0000"/>
          <w:sz w:val="24"/>
          <w:szCs w:val="24"/>
        </w:rPr>
        <w:t xml:space="preserve"> [dia] </w:t>
      </w:r>
      <w:r w:rsidRPr="003269FA">
        <w:rPr>
          <w:rFonts w:asciiTheme="majorHAnsi" w:hAnsiTheme="majorHAnsi" w:cstheme="majorHAnsi"/>
          <w:i/>
          <w:iCs/>
          <w:color w:val="auto"/>
          <w:sz w:val="24"/>
          <w:szCs w:val="24"/>
        </w:rPr>
        <w:t>de</w:t>
      </w:r>
      <w:r w:rsidRPr="003269FA">
        <w:rPr>
          <w:rFonts w:asciiTheme="majorHAnsi" w:hAnsiTheme="majorHAnsi" w:cstheme="majorHAnsi"/>
          <w:i/>
          <w:iCs/>
          <w:color w:val="FF0000"/>
          <w:sz w:val="24"/>
          <w:szCs w:val="24"/>
        </w:rPr>
        <w:t xml:space="preserve"> [mês] </w:t>
      </w:r>
      <w:r w:rsidRPr="003269FA">
        <w:rPr>
          <w:rFonts w:asciiTheme="majorHAnsi" w:hAnsiTheme="majorHAnsi" w:cstheme="majorHAnsi"/>
          <w:i/>
          <w:iCs/>
          <w:color w:val="auto"/>
          <w:sz w:val="24"/>
          <w:szCs w:val="24"/>
        </w:rPr>
        <w:t>de</w:t>
      </w:r>
      <w:r w:rsidRPr="003269FA">
        <w:rPr>
          <w:rFonts w:asciiTheme="majorHAnsi" w:hAnsiTheme="majorHAnsi" w:cstheme="majorHAnsi"/>
          <w:i/>
          <w:iCs/>
          <w:color w:val="FF0000"/>
          <w:sz w:val="24"/>
          <w:szCs w:val="24"/>
        </w:rPr>
        <w:t xml:space="preserve"> [ano].</w:t>
      </w:r>
    </w:p>
    <w:p w14:paraId="11244278" w14:textId="77777777" w:rsidR="008930DD" w:rsidRPr="003269FA" w:rsidRDefault="008930DD" w:rsidP="00800F4B">
      <w:pPr>
        <w:spacing w:before="120" w:afterLines="120" w:after="288"/>
        <w:jc w:val="center"/>
        <w:rPr>
          <w:rFonts w:asciiTheme="majorHAnsi" w:hAnsiTheme="majorHAnsi" w:cstheme="majorHAnsi"/>
          <w:bCs/>
          <w:szCs w:val="24"/>
        </w:rPr>
      </w:pPr>
      <w:r w:rsidRPr="003269FA">
        <w:rPr>
          <w:rFonts w:asciiTheme="majorHAnsi" w:hAnsiTheme="majorHAnsi" w:cstheme="majorHAnsi"/>
          <w:bCs/>
          <w:szCs w:val="24"/>
        </w:rPr>
        <w:lastRenderedPageBreak/>
        <w:t>_________________________</w:t>
      </w:r>
    </w:p>
    <w:p w14:paraId="3716C2B2" w14:textId="77777777" w:rsidR="008930DD" w:rsidRPr="003269FA" w:rsidRDefault="008930DD" w:rsidP="00800F4B">
      <w:pPr>
        <w:spacing w:before="120" w:afterLines="120" w:after="288"/>
        <w:jc w:val="center"/>
        <w:rPr>
          <w:rFonts w:asciiTheme="majorHAnsi" w:hAnsiTheme="majorHAnsi" w:cstheme="majorHAnsi"/>
          <w:bCs/>
          <w:szCs w:val="24"/>
        </w:rPr>
      </w:pPr>
      <w:r w:rsidRPr="003269FA">
        <w:rPr>
          <w:rFonts w:asciiTheme="majorHAnsi" w:hAnsiTheme="majorHAnsi" w:cstheme="majorHAnsi"/>
          <w:bCs/>
          <w:szCs w:val="24"/>
        </w:rPr>
        <w:t>Representante legal do CONTRATANTE</w:t>
      </w:r>
    </w:p>
    <w:p w14:paraId="7F38087B" w14:textId="77777777" w:rsidR="008930DD" w:rsidRPr="003269FA" w:rsidRDefault="008930DD" w:rsidP="00800F4B">
      <w:pPr>
        <w:spacing w:before="120" w:afterLines="120" w:after="288"/>
        <w:jc w:val="center"/>
        <w:rPr>
          <w:rFonts w:asciiTheme="majorHAnsi" w:hAnsiTheme="majorHAnsi" w:cstheme="majorHAnsi"/>
          <w:szCs w:val="24"/>
        </w:rPr>
      </w:pPr>
      <w:r w:rsidRPr="003269FA">
        <w:rPr>
          <w:rFonts w:asciiTheme="majorHAnsi" w:hAnsiTheme="majorHAnsi" w:cstheme="majorHAnsi"/>
          <w:szCs w:val="24"/>
        </w:rPr>
        <w:t>_________________________</w:t>
      </w:r>
    </w:p>
    <w:p w14:paraId="23AA48BA" w14:textId="77777777" w:rsidR="008930DD" w:rsidRPr="003269FA" w:rsidRDefault="008930DD" w:rsidP="00800F4B">
      <w:pPr>
        <w:spacing w:before="120" w:afterLines="120" w:after="288"/>
        <w:jc w:val="center"/>
        <w:rPr>
          <w:rFonts w:asciiTheme="majorHAnsi" w:hAnsiTheme="majorHAnsi" w:cstheme="majorHAnsi"/>
          <w:szCs w:val="24"/>
        </w:rPr>
      </w:pPr>
      <w:r w:rsidRPr="003269FA">
        <w:rPr>
          <w:rFonts w:asciiTheme="majorHAnsi" w:hAnsiTheme="majorHAnsi" w:cstheme="majorHAnsi"/>
          <w:bCs/>
          <w:szCs w:val="24"/>
        </w:rPr>
        <w:t>Representante</w:t>
      </w:r>
      <w:r w:rsidRPr="003269FA">
        <w:rPr>
          <w:rFonts w:asciiTheme="majorHAnsi" w:hAnsiTheme="majorHAnsi" w:cstheme="majorHAnsi"/>
          <w:szCs w:val="24"/>
        </w:rPr>
        <w:t xml:space="preserve"> legal do CONTRATADO</w:t>
      </w:r>
    </w:p>
    <w:p w14:paraId="56B4CCBA" w14:textId="77777777" w:rsidR="008930DD" w:rsidRPr="003269FA" w:rsidRDefault="008930DD" w:rsidP="00800F4B">
      <w:pPr>
        <w:spacing w:before="120" w:afterLines="120" w:after="288"/>
        <w:rPr>
          <w:rFonts w:asciiTheme="majorHAnsi" w:hAnsiTheme="majorHAnsi" w:cstheme="majorHAnsi"/>
          <w:i/>
          <w:iCs/>
          <w:szCs w:val="24"/>
        </w:rPr>
      </w:pPr>
      <w:r w:rsidRPr="003269FA">
        <w:rPr>
          <w:rFonts w:asciiTheme="majorHAnsi" w:hAnsiTheme="majorHAnsi" w:cstheme="majorHAnsi"/>
          <w:i/>
          <w:iCs/>
          <w:szCs w:val="24"/>
        </w:rPr>
        <w:t>TESTEMUNHAS:</w:t>
      </w:r>
    </w:p>
    <w:p w14:paraId="711EEE82" w14:textId="77777777" w:rsidR="008930DD" w:rsidRPr="003269FA" w:rsidRDefault="008930DD" w:rsidP="00800F4B">
      <w:pPr>
        <w:spacing w:before="120" w:afterLines="120" w:after="288"/>
        <w:rPr>
          <w:rFonts w:asciiTheme="majorHAnsi" w:hAnsiTheme="majorHAnsi" w:cstheme="majorHAnsi"/>
          <w:i/>
          <w:iCs/>
          <w:szCs w:val="24"/>
        </w:rPr>
      </w:pPr>
      <w:r w:rsidRPr="003269FA">
        <w:rPr>
          <w:rFonts w:asciiTheme="majorHAnsi" w:hAnsiTheme="majorHAnsi" w:cstheme="majorHAnsi"/>
          <w:i/>
          <w:iCs/>
          <w:szCs w:val="24"/>
        </w:rPr>
        <w:t>1-</w:t>
      </w:r>
    </w:p>
    <w:p w14:paraId="4AB0E37E" w14:textId="77777777" w:rsidR="008930DD" w:rsidRPr="003269FA" w:rsidRDefault="008930DD" w:rsidP="00800F4B">
      <w:pPr>
        <w:spacing w:before="120" w:afterLines="120" w:after="288"/>
        <w:rPr>
          <w:rFonts w:asciiTheme="majorHAnsi" w:hAnsiTheme="majorHAnsi" w:cstheme="majorHAnsi"/>
          <w:i/>
          <w:iCs/>
          <w:szCs w:val="24"/>
        </w:rPr>
      </w:pPr>
      <w:r w:rsidRPr="003269FA">
        <w:rPr>
          <w:rFonts w:asciiTheme="majorHAnsi" w:hAnsiTheme="majorHAnsi" w:cstheme="majorHAnsi"/>
          <w:i/>
          <w:iCs/>
          <w:szCs w:val="24"/>
        </w:rPr>
        <w:t xml:space="preserve">2- </w:t>
      </w:r>
    </w:p>
    <w:p w14:paraId="7F1432C2" w14:textId="77777777" w:rsidR="008930DD" w:rsidRPr="00C25AA4" w:rsidRDefault="008930DD" w:rsidP="008930DD">
      <w:pPr>
        <w:pStyle w:val="NotaExplicativa0"/>
      </w:pPr>
      <w:r w:rsidRPr="003269FA">
        <w:rPr>
          <w:rStyle w:val="DestaqueChar"/>
        </w:rPr>
        <w:t>Nota Explicativa:</w:t>
      </w:r>
      <w:r w:rsidRPr="003269FA">
        <w:t xml:space="preserve"> É recomendável que, além da assinatura do responsável legal do CONTRATANTE e do CONTRATADO, conste a de duas testemunhas para atender o disposto no art. 784, III do CPC, que considera título executivo extrajudicial o documento particular assinado por duas testemunhas, caso não haja prejuízo à dinâmica administrativa do instrumento. Vale dispor que, embora o Contrato já seja considerado título executivo extrajudicial pelo Código de Processo Civil de 2015, a recomendação acima é uma verdadeira cautela, que visa evitar eventual discussão judicial e tornar mais eficiente a cobrança dos créditos, se eventualmente for necessária no caso concreto.</w:t>
      </w:r>
    </w:p>
    <w:p w14:paraId="025E3ADD" w14:textId="1F49FCE4" w:rsidR="007A455D" w:rsidRPr="00C25AA4" w:rsidRDefault="007A455D" w:rsidP="008930DD">
      <w:pPr>
        <w:pStyle w:val="Nivel2"/>
        <w:numPr>
          <w:ilvl w:val="0"/>
          <w:numId w:val="0"/>
        </w:numPr>
        <w:spacing w:afterLines="120" w:after="288" w:line="312" w:lineRule="auto"/>
        <w:rPr>
          <w:rFonts w:asciiTheme="majorHAnsi" w:hAnsiTheme="majorHAnsi" w:cstheme="majorHAnsi"/>
        </w:rPr>
      </w:pPr>
    </w:p>
    <w:sectPr w:rsidR="007A455D" w:rsidRPr="00C25AA4" w:rsidSect="00DC7331">
      <w:footerReference w:type="default" r:id="rId23"/>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B465F" w14:textId="77777777" w:rsidR="00DC1B16" w:rsidRDefault="00DC1B16">
      <w:r>
        <w:separator/>
      </w:r>
    </w:p>
  </w:endnote>
  <w:endnote w:type="continuationSeparator" w:id="0">
    <w:p w14:paraId="3070D047" w14:textId="77777777" w:rsidR="00DC1B16" w:rsidRDefault="00DC1B16">
      <w:r>
        <w:continuationSeparator/>
      </w:r>
    </w:p>
  </w:endnote>
  <w:endnote w:type="continuationNotice" w:id="1">
    <w:p w14:paraId="7213E960" w14:textId="77777777" w:rsidR="00DC1B16" w:rsidRDefault="00DC1B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C46449" w14:textId="67A279F6" w:rsidR="00DC7331" w:rsidRDefault="00DC7331" w:rsidP="00CF6CC9">
    <w:pPr>
      <w:pStyle w:val="Rodap"/>
      <w:tabs>
        <w:tab w:val="clear" w:pos="4252"/>
      </w:tabs>
      <w:ind w:left="3969"/>
      <w:rPr>
        <w:rFonts w:cs="Calibri"/>
        <w:sz w:val="20"/>
        <w:szCs w:val="20"/>
      </w:rPr>
    </w:pPr>
    <w:bookmarkStart w:id="42" w:name="_Hlk180539419"/>
    <w:bookmarkStart w:id="43" w:name="_Hlk180539420"/>
    <w:r>
      <w:rPr>
        <w:rFonts w:cs="Calibri"/>
        <w:noProof/>
        <w:sz w:val="20"/>
        <w:szCs w:val="20"/>
      </w:rPr>
      <w:drawing>
        <wp:anchor distT="0" distB="0" distL="114300" distR="114300" simplePos="0" relativeHeight="251659264" behindDoc="0" locked="0" layoutInCell="1" allowOverlap="1" wp14:anchorId="035CBA1D" wp14:editId="175CA535">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E9341C">
      <w:rPr>
        <w:rFonts w:cs="Calibri"/>
        <w:sz w:val="20"/>
        <w:szCs w:val="20"/>
      </w:rPr>
      <w:t>junho</w:t>
    </w:r>
    <w:r w:rsidRPr="007F142B">
      <w:rPr>
        <w:rFonts w:cs="Calibri"/>
        <w:sz w:val="20"/>
        <w:szCs w:val="20"/>
      </w:rPr>
      <w:t>/202</w:t>
    </w:r>
    <w:r w:rsidR="002C5675">
      <w:rPr>
        <w:rFonts w:cs="Calibri"/>
        <w:sz w:val="20"/>
        <w:szCs w:val="20"/>
      </w:rPr>
      <w:t>6</w:t>
    </w:r>
  </w:p>
  <w:bookmarkEnd w:id="42"/>
  <w:bookmarkEnd w:id="43"/>
  <w:p w14:paraId="58DEC1BC" w14:textId="454C05E3" w:rsidR="002007D4" w:rsidRPr="00DC7331" w:rsidRDefault="00DC7331" w:rsidP="00DC7331">
    <w:pPr>
      <w:pStyle w:val="Rodap"/>
      <w:tabs>
        <w:tab w:val="clear" w:pos="4252"/>
      </w:tabs>
      <w:ind w:left="3969"/>
      <w:rPr>
        <w:rFonts w:cs="Calibri"/>
        <w:sz w:val="20"/>
        <w:szCs w:val="20"/>
      </w:rPr>
    </w:pPr>
    <w:r w:rsidRPr="00270FA9">
      <w:rPr>
        <w:sz w:val="20"/>
        <w:szCs w:val="20"/>
      </w:rPr>
      <w:t xml:space="preserve">Minuta </w:t>
    </w:r>
    <w:r>
      <w:rPr>
        <w:sz w:val="20"/>
        <w:szCs w:val="20"/>
      </w:rPr>
      <w:t>Termo de Contrato - Engenharia - Contratação Direta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1AD61" w14:textId="77777777" w:rsidR="00DC1B16" w:rsidRDefault="00DC1B16">
      <w:r>
        <w:separator/>
      </w:r>
    </w:p>
  </w:footnote>
  <w:footnote w:type="continuationSeparator" w:id="0">
    <w:p w14:paraId="0540B9F8" w14:textId="77777777" w:rsidR="00DC1B16" w:rsidRDefault="00DC1B16">
      <w:r>
        <w:continuationSeparator/>
      </w:r>
    </w:p>
  </w:footnote>
  <w:footnote w:type="continuationNotice" w:id="1">
    <w:p w14:paraId="4FAE3CA7" w14:textId="77777777" w:rsidR="00DC1B16" w:rsidRDefault="00DC1B1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1B107D0"/>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4"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5"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57018B4"/>
    <w:multiLevelType w:val="hybridMultilevel"/>
    <w:tmpl w:val="AAC854F0"/>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7BF85498"/>
    <w:lvl w:ilvl="0">
      <w:start w:val="1"/>
      <w:numFmt w:val="decimal"/>
      <w:pStyle w:val="Nivel01"/>
      <w:lvlText w:val="%1."/>
      <w:lvlJc w:val="left"/>
      <w:pPr>
        <w:ind w:left="360" w:hanging="360"/>
      </w:pPr>
      <w:rPr>
        <w:b/>
        <w:color w:val="FFFFFF" w:themeColor="background1"/>
      </w:rPr>
    </w:lvl>
    <w:lvl w:ilvl="1">
      <w:start w:val="1"/>
      <w:numFmt w:val="decimal"/>
      <w:pStyle w:val="Nivel2"/>
      <w:lvlText w:val="%1.%2."/>
      <w:lvlJc w:val="left"/>
      <w:pPr>
        <w:ind w:left="496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206" w:hanging="504"/>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Nivel4"/>
      <w:lvlText w:val="%1.%2.%3.%4."/>
      <w:lvlJc w:val="left"/>
      <w:pPr>
        <w:ind w:left="2492" w:hanging="648"/>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3A5265B"/>
    <w:multiLevelType w:val="multilevel"/>
    <w:tmpl w:val="442E161E"/>
    <w:lvl w:ilvl="0">
      <w:start w:val="1"/>
      <w:numFmt w:val="lowerLetter"/>
      <w:lvlText w:val="%1)"/>
      <w:lvlJc w:val="left"/>
      <w:pPr>
        <w:tabs>
          <w:tab w:val="num" w:pos="0"/>
        </w:tabs>
        <w:ind w:left="1436" w:hanging="360"/>
      </w:pPr>
      <w:rPr>
        <w:color w:val="auto"/>
      </w:r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1"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50503CB"/>
    <w:multiLevelType w:val="hybridMultilevel"/>
    <w:tmpl w:val="658657B4"/>
    <w:lvl w:ilvl="0" w:tplc="D4787D7C">
      <w:start w:val="1"/>
      <w:numFmt w:val="lowerLetter"/>
      <w:lvlText w:val="%1)"/>
      <w:lvlJc w:val="left"/>
      <w:pPr>
        <w:ind w:left="1287" w:hanging="360"/>
      </w:pPr>
      <w:rPr>
        <w:rFonts w:hint="default"/>
      </w:r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0" w15:restartNumberingAfterBreak="0">
    <w:nsid w:val="463D4B8C"/>
    <w:multiLevelType w:val="hybridMultilevel"/>
    <w:tmpl w:val="24E6E2CE"/>
    <w:lvl w:ilvl="0" w:tplc="77685A14">
      <w:start w:val="1"/>
      <w:numFmt w:val="lowerLetter"/>
      <w:lvlText w:val="%1)"/>
      <w:lvlJc w:val="left"/>
      <w:pPr>
        <w:ind w:left="2280" w:hanging="360"/>
      </w:pPr>
      <w:rPr>
        <w:rFonts w:hint="default"/>
        <w:b w:val="0"/>
        <w:i/>
        <w:color w:val="auto"/>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4F06646E"/>
    <w:multiLevelType w:val="multilevel"/>
    <w:tmpl w:val="3C38A092"/>
    <w:lvl w:ilvl="0">
      <w:start w:val="1"/>
      <w:numFmt w:val="decimal"/>
      <w:lvlText w:val="%1."/>
      <w:lvlJc w:val="left"/>
      <w:pPr>
        <w:ind w:left="360" w:hanging="360"/>
      </w:pPr>
      <w:rPr>
        <w:b/>
        <w:color w:val="FFFFFF" w:themeColor="background1"/>
      </w:rPr>
    </w:lvl>
    <w:lvl w:ilvl="1">
      <w:start w:val="1"/>
      <w:numFmt w:val="decimal"/>
      <w:lvlText w:val="%2."/>
      <w:lvlJc w:val="left"/>
      <w:pPr>
        <w:ind w:left="4969" w:hanging="432"/>
      </w:pPr>
      <w:rPr>
        <w:rFonts w:hint="default"/>
        <w:b w:val="0"/>
        <w:i w:val="0"/>
        <w:strike w:val="0"/>
        <w:color w:val="auto"/>
        <w:sz w:val="20"/>
        <w:szCs w:val="20"/>
        <w:u w:val="none"/>
      </w:rPr>
    </w:lvl>
    <w:lvl w:ilvl="2">
      <w:start w:val="1"/>
      <w:numFmt w:val="decimal"/>
      <w:lvlText w:val="%1.%2.%3."/>
      <w:lvlJc w:val="left"/>
      <w:pPr>
        <w:ind w:left="2206" w:hanging="504"/>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2492" w:hanging="648"/>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CB3048B"/>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4" w15:restartNumberingAfterBreak="0">
    <w:nsid w:val="5DC045ED"/>
    <w:multiLevelType w:val="hybridMultilevel"/>
    <w:tmpl w:val="A3660A68"/>
    <w:lvl w:ilvl="0" w:tplc="D4787D7C">
      <w:start w:val="1"/>
      <w:numFmt w:val="lowerLetter"/>
      <w:lvlText w:val="%1)"/>
      <w:lvlJc w:val="left"/>
      <w:pPr>
        <w:ind w:left="1287" w:hanging="360"/>
      </w:pPr>
      <w:rPr>
        <w:rFonts w:hint="default"/>
      </w:r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15:restartNumberingAfterBreak="0">
    <w:nsid w:val="5F2F5029"/>
    <w:multiLevelType w:val="multilevel"/>
    <w:tmpl w:val="D4542216"/>
    <w:lvl w:ilvl="0">
      <w:start w:val="1"/>
      <w:numFmt w:val="decimal"/>
      <w:pStyle w:val="Alne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64D932B8"/>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706240C"/>
    <w:multiLevelType w:val="multilevel"/>
    <w:tmpl w:val="824C235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Theme="majorHAnsi" w:hAnsiTheme="majorHAnsi" w:cstheme="majorHAnsi"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8"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6CA96636"/>
    <w:multiLevelType w:val="hybridMultilevel"/>
    <w:tmpl w:val="F934D782"/>
    <w:lvl w:ilvl="0" w:tplc="F60A9FB8">
      <w:start w:val="1"/>
      <w:numFmt w:val="lowerLetter"/>
      <w:lvlText w:val="%1)"/>
      <w:lvlJc w:val="left"/>
      <w:pPr>
        <w:ind w:left="1494" w:hanging="360"/>
      </w:pPr>
      <w:rPr>
        <w:rFonts w:hint="default"/>
        <w:b w:val="0"/>
        <w:i/>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30" w15:restartNumberingAfterBreak="0">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1"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73FB302B"/>
    <w:multiLevelType w:val="hybridMultilevel"/>
    <w:tmpl w:val="A3D004AA"/>
    <w:lvl w:ilvl="0" w:tplc="41FA98A2">
      <w:start w:val="1"/>
      <w:numFmt w:val="lowerLetter"/>
      <w:lvlText w:val="%1)"/>
      <w:lvlJc w:val="left"/>
      <w:pPr>
        <w:ind w:left="2280" w:hanging="360"/>
      </w:pPr>
      <w:rPr>
        <w:rFonts w:hint="default"/>
        <w:b w:val="0"/>
        <w:i/>
        <w:color w:val="auto"/>
      </w:rPr>
    </w:lvl>
    <w:lvl w:ilvl="1" w:tplc="04160019" w:tentative="1">
      <w:start w:val="1"/>
      <w:numFmt w:val="lowerLetter"/>
      <w:lvlText w:val="%2."/>
      <w:lvlJc w:val="left"/>
      <w:pPr>
        <w:ind w:left="3000" w:hanging="360"/>
      </w:pPr>
    </w:lvl>
    <w:lvl w:ilvl="2" w:tplc="0416001B" w:tentative="1">
      <w:start w:val="1"/>
      <w:numFmt w:val="lowerRoman"/>
      <w:lvlText w:val="%3."/>
      <w:lvlJc w:val="right"/>
      <w:pPr>
        <w:ind w:left="3720" w:hanging="180"/>
      </w:pPr>
    </w:lvl>
    <w:lvl w:ilvl="3" w:tplc="0416000F" w:tentative="1">
      <w:start w:val="1"/>
      <w:numFmt w:val="decimal"/>
      <w:lvlText w:val="%4."/>
      <w:lvlJc w:val="left"/>
      <w:pPr>
        <w:ind w:left="4440" w:hanging="360"/>
      </w:pPr>
    </w:lvl>
    <w:lvl w:ilvl="4" w:tplc="04160019" w:tentative="1">
      <w:start w:val="1"/>
      <w:numFmt w:val="lowerLetter"/>
      <w:lvlText w:val="%5."/>
      <w:lvlJc w:val="left"/>
      <w:pPr>
        <w:ind w:left="5160" w:hanging="360"/>
      </w:pPr>
    </w:lvl>
    <w:lvl w:ilvl="5" w:tplc="0416001B" w:tentative="1">
      <w:start w:val="1"/>
      <w:numFmt w:val="lowerRoman"/>
      <w:lvlText w:val="%6."/>
      <w:lvlJc w:val="right"/>
      <w:pPr>
        <w:ind w:left="5880" w:hanging="180"/>
      </w:pPr>
    </w:lvl>
    <w:lvl w:ilvl="6" w:tplc="0416000F" w:tentative="1">
      <w:start w:val="1"/>
      <w:numFmt w:val="decimal"/>
      <w:lvlText w:val="%7."/>
      <w:lvlJc w:val="left"/>
      <w:pPr>
        <w:ind w:left="6600" w:hanging="360"/>
      </w:pPr>
    </w:lvl>
    <w:lvl w:ilvl="7" w:tplc="04160019" w:tentative="1">
      <w:start w:val="1"/>
      <w:numFmt w:val="lowerLetter"/>
      <w:lvlText w:val="%8."/>
      <w:lvlJc w:val="left"/>
      <w:pPr>
        <w:ind w:left="7320" w:hanging="360"/>
      </w:pPr>
    </w:lvl>
    <w:lvl w:ilvl="8" w:tplc="0416001B" w:tentative="1">
      <w:start w:val="1"/>
      <w:numFmt w:val="lowerRoman"/>
      <w:lvlText w:val="%9."/>
      <w:lvlJc w:val="right"/>
      <w:pPr>
        <w:ind w:left="8040" w:hanging="180"/>
      </w:pPr>
    </w:lvl>
  </w:abstractNum>
  <w:abstractNum w:abstractNumId="3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65159843">
    <w:abstractNumId w:val="8"/>
  </w:num>
  <w:num w:numId="2" w16cid:durableId="637488965">
    <w:abstractNumId w:val="0"/>
  </w:num>
  <w:num w:numId="3" w16cid:durableId="215626095">
    <w:abstractNumId w:val="35"/>
  </w:num>
  <w:num w:numId="4" w16cid:durableId="1079667568">
    <w:abstractNumId w:val="36"/>
  </w:num>
  <w:num w:numId="5" w16cid:durableId="1020280117">
    <w:abstractNumId w:val="18"/>
  </w:num>
  <w:num w:numId="6" w16cid:durableId="1048142699">
    <w:abstractNumId w:val="13"/>
  </w:num>
  <w:num w:numId="7" w16cid:durableId="60058294">
    <w:abstractNumId w:val="21"/>
  </w:num>
  <w:num w:numId="8" w16cid:durableId="1896433982">
    <w:abstractNumId w:val="28"/>
  </w:num>
  <w:num w:numId="9" w16cid:durableId="21982738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88326643">
    <w:abstractNumId w:val="3"/>
  </w:num>
  <w:num w:numId="11" w16cid:durableId="714499354">
    <w:abstractNumId w:val="12"/>
  </w:num>
  <w:num w:numId="12" w16cid:durableId="770244830">
    <w:abstractNumId w:val="14"/>
  </w:num>
  <w:num w:numId="13" w16cid:durableId="722481442">
    <w:abstractNumId w:val="30"/>
  </w:num>
  <w:num w:numId="14" w16cid:durableId="264115739">
    <w:abstractNumId w:val="17"/>
  </w:num>
  <w:num w:numId="15" w16cid:durableId="1643923033">
    <w:abstractNumId w:val="27"/>
  </w:num>
  <w:num w:numId="16" w16cid:durableId="902983008">
    <w:abstractNumId w:val="9"/>
  </w:num>
  <w:num w:numId="17" w16cid:durableId="1465081741">
    <w:abstractNumId w:val="32"/>
  </w:num>
  <w:num w:numId="18" w16cid:durableId="923994537">
    <w:abstractNumId w:val="7"/>
  </w:num>
  <w:num w:numId="19" w16cid:durableId="827332088">
    <w:abstractNumId w:val="23"/>
  </w:num>
  <w:num w:numId="20" w16cid:durableId="74396634">
    <w:abstractNumId w:val="10"/>
  </w:num>
  <w:num w:numId="21" w16cid:durableId="113476026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83982105">
    <w:abstractNumId w:val="26"/>
  </w:num>
  <w:num w:numId="23" w16cid:durableId="495458927">
    <w:abstractNumId w:val="2"/>
  </w:num>
  <w:num w:numId="24" w16cid:durableId="2099324217">
    <w:abstractNumId w:val="33"/>
  </w:num>
  <w:num w:numId="25" w16cid:durableId="1957639054">
    <w:abstractNumId w:val="20"/>
  </w:num>
  <w:num w:numId="26" w16cid:durableId="668368559">
    <w:abstractNumId w:val="29"/>
  </w:num>
  <w:num w:numId="27" w16cid:durableId="485168165">
    <w:abstractNumId w:val="25"/>
  </w:num>
  <w:num w:numId="28" w16cid:durableId="1790007273">
    <w:abstractNumId w:val="19"/>
  </w:num>
  <w:num w:numId="29" w16cid:durableId="184905210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74552442">
    <w:abstractNumId w:val="24"/>
  </w:num>
  <w:num w:numId="31" w16cid:durableId="1311055589">
    <w:abstractNumId w:val="22"/>
  </w:num>
  <w:num w:numId="32" w16cid:durableId="1658532576">
    <w:abstractNumId w:val="4"/>
  </w:num>
  <w:num w:numId="33" w16cid:durableId="611400980">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4" w16cid:durableId="1578706062">
    <w:abstractNumId w:val="4"/>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5" w16cid:durableId="1468812266">
    <w:abstractNumId w:val="6"/>
  </w:num>
  <w:num w:numId="36" w16cid:durableId="1750536717">
    <w:abstractNumId w:val="16"/>
  </w:num>
  <w:num w:numId="37" w16cid:durableId="762997873">
    <w:abstractNumId w:val="31"/>
  </w:num>
  <w:num w:numId="38" w16cid:durableId="3436346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7133357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5938272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310138536">
    <w:abstractNumId w:val="5"/>
  </w:num>
  <w:num w:numId="42" w16cid:durableId="519441631">
    <w:abstractNumId w:val="1"/>
  </w:num>
  <w:num w:numId="43" w16cid:durableId="1760253285">
    <w:abstractNumId w:val="34"/>
  </w:num>
  <w:num w:numId="44" w16cid:durableId="1868179161">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64F"/>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1741B"/>
    <w:rsid w:val="00020C33"/>
    <w:rsid w:val="0002118D"/>
    <w:rsid w:val="000212C9"/>
    <w:rsid w:val="00021486"/>
    <w:rsid w:val="0002260C"/>
    <w:rsid w:val="0002289A"/>
    <w:rsid w:val="000229B1"/>
    <w:rsid w:val="00022BA7"/>
    <w:rsid w:val="0002306D"/>
    <w:rsid w:val="00023CDD"/>
    <w:rsid w:val="000242C8"/>
    <w:rsid w:val="00025B38"/>
    <w:rsid w:val="00025E06"/>
    <w:rsid w:val="00026264"/>
    <w:rsid w:val="00026A9C"/>
    <w:rsid w:val="00027155"/>
    <w:rsid w:val="00027370"/>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8CA"/>
    <w:rsid w:val="00041B5D"/>
    <w:rsid w:val="0004226B"/>
    <w:rsid w:val="00042328"/>
    <w:rsid w:val="00042708"/>
    <w:rsid w:val="00042714"/>
    <w:rsid w:val="00042DB9"/>
    <w:rsid w:val="000438B3"/>
    <w:rsid w:val="00044685"/>
    <w:rsid w:val="0004478F"/>
    <w:rsid w:val="00044C9C"/>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887"/>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7A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1CB"/>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698"/>
    <w:rsid w:val="000A7A72"/>
    <w:rsid w:val="000A7A9F"/>
    <w:rsid w:val="000B01DF"/>
    <w:rsid w:val="000B02A1"/>
    <w:rsid w:val="000B0F42"/>
    <w:rsid w:val="000B1534"/>
    <w:rsid w:val="000B1626"/>
    <w:rsid w:val="000B1C01"/>
    <w:rsid w:val="000B226F"/>
    <w:rsid w:val="000B283A"/>
    <w:rsid w:val="000B3B09"/>
    <w:rsid w:val="000B4856"/>
    <w:rsid w:val="000B49DC"/>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1D6"/>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5F26"/>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40"/>
    <w:rsid w:val="00103461"/>
    <w:rsid w:val="00103668"/>
    <w:rsid w:val="00104204"/>
    <w:rsid w:val="00104A5F"/>
    <w:rsid w:val="00104C11"/>
    <w:rsid w:val="00105071"/>
    <w:rsid w:val="00105707"/>
    <w:rsid w:val="00105BB9"/>
    <w:rsid w:val="00105C7B"/>
    <w:rsid w:val="00106309"/>
    <w:rsid w:val="00106B39"/>
    <w:rsid w:val="001101A8"/>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8F6"/>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7F1"/>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3F9C"/>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C2C"/>
    <w:rsid w:val="00155CEE"/>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3EA1"/>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4C0"/>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BFD"/>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10C"/>
    <w:rsid w:val="001C694F"/>
    <w:rsid w:val="001C6C9C"/>
    <w:rsid w:val="001C7098"/>
    <w:rsid w:val="001C70DB"/>
    <w:rsid w:val="001C721E"/>
    <w:rsid w:val="001C72CA"/>
    <w:rsid w:val="001D1172"/>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3EF8"/>
    <w:rsid w:val="001F4655"/>
    <w:rsid w:val="001F4C3C"/>
    <w:rsid w:val="001F5154"/>
    <w:rsid w:val="001F66DD"/>
    <w:rsid w:val="001F6A1C"/>
    <w:rsid w:val="001F6AED"/>
    <w:rsid w:val="001F6C44"/>
    <w:rsid w:val="00200097"/>
    <w:rsid w:val="0020019F"/>
    <w:rsid w:val="002002A0"/>
    <w:rsid w:val="002007D4"/>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03A"/>
    <w:rsid w:val="00207B07"/>
    <w:rsid w:val="00207B98"/>
    <w:rsid w:val="00210001"/>
    <w:rsid w:val="00210338"/>
    <w:rsid w:val="002105DC"/>
    <w:rsid w:val="00210B04"/>
    <w:rsid w:val="0021106D"/>
    <w:rsid w:val="0021162B"/>
    <w:rsid w:val="00211710"/>
    <w:rsid w:val="00211C19"/>
    <w:rsid w:val="00211F6A"/>
    <w:rsid w:val="00212535"/>
    <w:rsid w:val="00212600"/>
    <w:rsid w:val="00212A1D"/>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6F53"/>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45"/>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C44"/>
    <w:rsid w:val="002C4E86"/>
    <w:rsid w:val="002C53B8"/>
    <w:rsid w:val="002C54C1"/>
    <w:rsid w:val="002C5675"/>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381A"/>
    <w:rsid w:val="002D4825"/>
    <w:rsid w:val="002D5122"/>
    <w:rsid w:val="002D57F5"/>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63A"/>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1E87"/>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17C8B"/>
    <w:rsid w:val="00320345"/>
    <w:rsid w:val="0032192E"/>
    <w:rsid w:val="00321A1D"/>
    <w:rsid w:val="00322A3E"/>
    <w:rsid w:val="00322CB7"/>
    <w:rsid w:val="003238C3"/>
    <w:rsid w:val="00323E6D"/>
    <w:rsid w:val="00324781"/>
    <w:rsid w:val="00324BCD"/>
    <w:rsid w:val="00324EA6"/>
    <w:rsid w:val="00324F30"/>
    <w:rsid w:val="00325023"/>
    <w:rsid w:val="0032533F"/>
    <w:rsid w:val="00325FD8"/>
    <w:rsid w:val="003265B9"/>
    <w:rsid w:val="003265FC"/>
    <w:rsid w:val="003269FA"/>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06D"/>
    <w:rsid w:val="0037125D"/>
    <w:rsid w:val="003716C9"/>
    <w:rsid w:val="00371E7E"/>
    <w:rsid w:val="00371EF6"/>
    <w:rsid w:val="0037230B"/>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6F07"/>
    <w:rsid w:val="003C709C"/>
    <w:rsid w:val="003D0233"/>
    <w:rsid w:val="003D023E"/>
    <w:rsid w:val="003D084B"/>
    <w:rsid w:val="003D1078"/>
    <w:rsid w:val="003D10F7"/>
    <w:rsid w:val="003D129F"/>
    <w:rsid w:val="003D2C66"/>
    <w:rsid w:val="003D4284"/>
    <w:rsid w:val="003D4382"/>
    <w:rsid w:val="003D43E5"/>
    <w:rsid w:val="003D47AF"/>
    <w:rsid w:val="003D4A68"/>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8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35"/>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5E08"/>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601"/>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EA4"/>
    <w:rsid w:val="00435EDE"/>
    <w:rsid w:val="0043664A"/>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1CCB"/>
    <w:rsid w:val="00452011"/>
    <w:rsid w:val="00452D4A"/>
    <w:rsid w:val="00453647"/>
    <w:rsid w:val="0045384E"/>
    <w:rsid w:val="00453C82"/>
    <w:rsid w:val="00453EC6"/>
    <w:rsid w:val="00453FB2"/>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37D0"/>
    <w:rsid w:val="00474A49"/>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50"/>
    <w:rsid w:val="004977C7"/>
    <w:rsid w:val="004A03F8"/>
    <w:rsid w:val="004A13C4"/>
    <w:rsid w:val="004A1BC0"/>
    <w:rsid w:val="004A1F98"/>
    <w:rsid w:val="004A3794"/>
    <w:rsid w:val="004A3989"/>
    <w:rsid w:val="004A4C06"/>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374E"/>
    <w:rsid w:val="004C41A0"/>
    <w:rsid w:val="004C4681"/>
    <w:rsid w:val="004C49F0"/>
    <w:rsid w:val="004C4F8F"/>
    <w:rsid w:val="004C52CE"/>
    <w:rsid w:val="004C6779"/>
    <w:rsid w:val="004C77A7"/>
    <w:rsid w:val="004C7BC3"/>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6BA"/>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01A"/>
    <w:rsid w:val="0050463D"/>
    <w:rsid w:val="00505A4C"/>
    <w:rsid w:val="00506818"/>
    <w:rsid w:val="005072FA"/>
    <w:rsid w:val="005076BB"/>
    <w:rsid w:val="005077D1"/>
    <w:rsid w:val="005079D6"/>
    <w:rsid w:val="00507A74"/>
    <w:rsid w:val="00507EF4"/>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5315"/>
    <w:rsid w:val="005259D4"/>
    <w:rsid w:val="00525A84"/>
    <w:rsid w:val="00525BE2"/>
    <w:rsid w:val="005268EB"/>
    <w:rsid w:val="00526B87"/>
    <w:rsid w:val="00526C3D"/>
    <w:rsid w:val="005273E0"/>
    <w:rsid w:val="005276CE"/>
    <w:rsid w:val="00527D57"/>
    <w:rsid w:val="00530301"/>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4E6"/>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34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4482"/>
    <w:rsid w:val="005846C9"/>
    <w:rsid w:val="00584FA3"/>
    <w:rsid w:val="00585EEB"/>
    <w:rsid w:val="00586710"/>
    <w:rsid w:val="00586906"/>
    <w:rsid w:val="00586CF3"/>
    <w:rsid w:val="005872CC"/>
    <w:rsid w:val="005873EA"/>
    <w:rsid w:val="005873FC"/>
    <w:rsid w:val="00587728"/>
    <w:rsid w:val="00587A73"/>
    <w:rsid w:val="00590646"/>
    <w:rsid w:val="00590EAF"/>
    <w:rsid w:val="00591709"/>
    <w:rsid w:val="00591ADF"/>
    <w:rsid w:val="00592626"/>
    <w:rsid w:val="005926A6"/>
    <w:rsid w:val="00592C40"/>
    <w:rsid w:val="00592FEA"/>
    <w:rsid w:val="00593A7A"/>
    <w:rsid w:val="005941CA"/>
    <w:rsid w:val="005942FE"/>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79A"/>
    <w:rsid w:val="005A29E3"/>
    <w:rsid w:val="005A3B20"/>
    <w:rsid w:val="005A3F8A"/>
    <w:rsid w:val="005A445B"/>
    <w:rsid w:val="005A507E"/>
    <w:rsid w:val="005A510C"/>
    <w:rsid w:val="005A511F"/>
    <w:rsid w:val="005A54D5"/>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2FEF"/>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34A4"/>
    <w:rsid w:val="005D4928"/>
    <w:rsid w:val="005D5373"/>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905"/>
    <w:rsid w:val="005F2DC9"/>
    <w:rsid w:val="005F333B"/>
    <w:rsid w:val="005F34E6"/>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19E2"/>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2608"/>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1AB"/>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6E2E"/>
    <w:rsid w:val="006B7B15"/>
    <w:rsid w:val="006B7FB0"/>
    <w:rsid w:val="006C0913"/>
    <w:rsid w:val="006C0D78"/>
    <w:rsid w:val="006C17A0"/>
    <w:rsid w:val="006C17D4"/>
    <w:rsid w:val="006C2CC5"/>
    <w:rsid w:val="006C3C4A"/>
    <w:rsid w:val="006C4642"/>
    <w:rsid w:val="006C468E"/>
    <w:rsid w:val="006C57DC"/>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E09F2"/>
    <w:rsid w:val="006E1476"/>
    <w:rsid w:val="006E1B4C"/>
    <w:rsid w:val="006E1DB8"/>
    <w:rsid w:val="006E1E3F"/>
    <w:rsid w:val="006E254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4CC4"/>
    <w:rsid w:val="00786098"/>
    <w:rsid w:val="0078670F"/>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142"/>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4E6"/>
    <w:rsid w:val="007C7FDA"/>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39C7"/>
    <w:rsid w:val="007F49A4"/>
    <w:rsid w:val="007F4DCC"/>
    <w:rsid w:val="007F52E1"/>
    <w:rsid w:val="007F53A1"/>
    <w:rsid w:val="007F56C3"/>
    <w:rsid w:val="007F5EA8"/>
    <w:rsid w:val="007F5FEB"/>
    <w:rsid w:val="007F6AB0"/>
    <w:rsid w:val="007F77AD"/>
    <w:rsid w:val="00800A85"/>
    <w:rsid w:val="00800C84"/>
    <w:rsid w:val="00800F4B"/>
    <w:rsid w:val="0080257D"/>
    <w:rsid w:val="008025AE"/>
    <w:rsid w:val="00802670"/>
    <w:rsid w:val="00802C72"/>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10F"/>
    <w:rsid w:val="00822C89"/>
    <w:rsid w:val="008241C6"/>
    <w:rsid w:val="008243C9"/>
    <w:rsid w:val="00824831"/>
    <w:rsid w:val="008251AB"/>
    <w:rsid w:val="008255A4"/>
    <w:rsid w:val="008257ED"/>
    <w:rsid w:val="00825ABA"/>
    <w:rsid w:val="008275D0"/>
    <w:rsid w:val="008278E9"/>
    <w:rsid w:val="00830FF6"/>
    <w:rsid w:val="008311F1"/>
    <w:rsid w:val="00831204"/>
    <w:rsid w:val="00831208"/>
    <w:rsid w:val="00831253"/>
    <w:rsid w:val="008313BC"/>
    <w:rsid w:val="008322C9"/>
    <w:rsid w:val="0083279B"/>
    <w:rsid w:val="008327D3"/>
    <w:rsid w:val="00832B4A"/>
    <w:rsid w:val="00832B94"/>
    <w:rsid w:val="00832FB1"/>
    <w:rsid w:val="008332D5"/>
    <w:rsid w:val="0083385A"/>
    <w:rsid w:val="00833B44"/>
    <w:rsid w:val="00833D61"/>
    <w:rsid w:val="00833D71"/>
    <w:rsid w:val="00835378"/>
    <w:rsid w:val="00835A02"/>
    <w:rsid w:val="00835FEF"/>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69"/>
    <w:rsid w:val="00845896"/>
    <w:rsid w:val="00845B40"/>
    <w:rsid w:val="008461D0"/>
    <w:rsid w:val="008466CC"/>
    <w:rsid w:val="0084708B"/>
    <w:rsid w:val="00847718"/>
    <w:rsid w:val="00847E19"/>
    <w:rsid w:val="008508D5"/>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08D6"/>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4E1"/>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0DD"/>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70C"/>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CFD"/>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2FEA"/>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88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576"/>
    <w:rsid w:val="008D76C3"/>
    <w:rsid w:val="008D7A55"/>
    <w:rsid w:val="008E0BE2"/>
    <w:rsid w:val="008E0CD1"/>
    <w:rsid w:val="008E1CB2"/>
    <w:rsid w:val="008E31A9"/>
    <w:rsid w:val="008E491D"/>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274D5"/>
    <w:rsid w:val="00930389"/>
    <w:rsid w:val="00930B95"/>
    <w:rsid w:val="00930F94"/>
    <w:rsid w:val="009310DB"/>
    <w:rsid w:val="00931141"/>
    <w:rsid w:val="009316EE"/>
    <w:rsid w:val="00931C86"/>
    <w:rsid w:val="009320A4"/>
    <w:rsid w:val="00932289"/>
    <w:rsid w:val="00932771"/>
    <w:rsid w:val="00932A03"/>
    <w:rsid w:val="00933703"/>
    <w:rsid w:val="009340B2"/>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3638"/>
    <w:rsid w:val="00953831"/>
    <w:rsid w:val="00953F58"/>
    <w:rsid w:val="009543EB"/>
    <w:rsid w:val="00954978"/>
    <w:rsid w:val="00954B1B"/>
    <w:rsid w:val="00957B9C"/>
    <w:rsid w:val="00957C86"/>
    <w:rsid w:val="0096019A"/>
    <w:rsid w:val="00960F15"/>
    <w:rsid w:val="00961A98"/>
    <w:rsid w:val="009620E6"/>
    <w:rsid w:val="009623AB"/>
    <w:rsid w:val="009628F8"/>
    <w:rsid w:val="009629B1"/>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89F"/>
    <w:rsid w:val="00972EC5"/>
    <w:rsid w:val="009731EC"/>
    <w:rsid w:val="009732E9"/>
    <w:rsid w:val="00973586"/>
    <w:rsid w:val="009737D9"/>
    <w:rsid w:val="00973AA2"/>
    <w:rsid w:val="00973C29"/>
    <w:rsid w:val="00973F7E"/>
    <w:rsid w:val="009758E3"/>
    <w:rsid w:val="009763C4"/>
    <w:rsid w:val="00976C4F"/>
    <w:rsid w:val="00976CB4"/>
    <w:rsid w:val="00976EE0"/>
    <w:rsid w:val="009772F1"/>
    <w:rsid w:val="00977A6B"/>
    <w:rsid w:val="009800A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BCC"/>
    <w:rsid w:val="009A5F58"/>
    <w:rsid w:val="009A6A6F"/>
    <w:rsid w:val="009A735F"/>
    <w:rsid w:val="009B04F1"/>
    <w:rsid w:val="009B07DC"/>
    <w:rsid w:val="009B08FB"/>
    <w:rsid w:val="009B1226"/>
    <w:rsid w:val="009B13B9"/>
    <w:rsid w:val="009B1AD4"/>
    <w:rsid w:val="009B1B69"/>
    <w:rsid w:val="009B1D67"/>
    <w:rsid w:val="009B205D"/>
    <w:rsid w:val="009B3317"/>
    <w:rsid w:val="009B4542"/>
    <w:rsid w:val="009B47EE"/>
    <w:rsid w:val="009B533B"/>
    <w:rsid w:val="009B5A67"/>
    <w:rsid w:val="009B7570"/>
    <w:rsid w:val="009C0336"/>
    <w:rsid w:val="009C0DCE"/>
    <w:rsid w:val="009C1051"/>
    <w:rsid w:val="009C137B"/>
    <w:rsid w:val="009C148F"/>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991"/>
    <w:rsid w:val="009C4CD0"/>
    <w:rsid w:val="009C5CA0"/>
    <w:rsid w:val="009C5DBD"/>
    <w:rsid w:val="009C638B"/>
    <w:rsid w:val="009C7998"/>
    <w:rsid w:val="009C7AEF"/>
    <w:rsid w:val="009C7DCE"/>
    <w:rsid w:val="009D05E0"/>
    <w:rsid w:val="009D199C"/>
    <w:rsid w:val="009D1F22"/>
    <w:rsid w:val="009D217F"/>
    <w:rsid w:val="009D2594"/>
    <w:rsid w:val="009D29E9"/>
    <w:rsid w:val="009D3626"/>
    <w:rsid w:val="009D3A7B"/>
    <w:rsid w:val="009D3B66"/>
    <w:rsid w:val="009D443F"/>
    <w:rsid w:val="009D655A"/>
    <w:rsid w:val="009D6761"/>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4EC7"/>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AA3"/>
    <w:rsid w:val="00A6710A"/>
    <w:rsid w:val="00A67354"/>
    <w:rsid w:val="00A675BB"/>
    <w:rsid w:val="00A70DF7"/>
    <w:rsid w:val="00A711F0"/>
    <w:rsid w:val="00A71593"/>
    <w:rsid w:val="00A7168C"/>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899"/>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DC4"/>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C00D2"/>
    <w:rsid w:val="00AC0699"/>
    <w:rsid w:val="00AC164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FE2"/>
    <w:rsid w:val="00AD76F2"/>
    <w:rsid w:val="00AD7D03"/>
    <w:rsid w:val="00AE031F"/>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2C9F"/>
    <w:rsid w:val="00AF313A"/>
    <w:rsid w:val="00AF3ABE"/>
    <w:rsid w:val="00AF49C5"/>
    <w:rsid w:val="00AF52E0"/>
    <w:rsid w:val="00AF5615"/>
    <w:rsid w:val="00AF6079"/>
    <w:rsid w:val="00AF6286"/>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59E9"/>
    <w:rsid w:val="00B16238"/>
    <w:rsid w:val="00B168B5"/>
    <w:rsid w:val="00B173B2"/>
    <w:rsid w:val="00B20164"/>
    <w:rsid w:val="00B202C7"/>
    <w:rsid w:val="00B203F3"/>
    <w:rsid w:val="00B2101D"/>
    <w:rsid w:val="00B210D6"/>
    <w:rsid w:val="00B21628"/>
    <w:rsid w:val="00B23939"/>
    <w:rsid w:val="00B23F81"/>
    <w:rsid w:val="00B23F8B"/>
    <w:rsid w:val="00B24204"/>
    <w:rsid w:val="00B24213"/>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535"/>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2B3"/>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38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35F"/>
    <w:rsid w:val="00BA1705"/>
    <w:rsid w:val="00BA17D2"/>
    <w:rsid w:val="00BA2132"/>
    <w:rsid w:val="00BA22D3"/>
    <w:rsid w:val="00BA2524"/>
    <w:rsid w:val="00BA3049"/>
    <w:rsid w:val="00BA3224"/>
    <w:rsid w:val="00BA4295"/>
    <w:rsid w:val="00BA450D"/>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6CE8"/>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0A9"/>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182A"/>
    <w:rsid w:val="00C020EE"/>
    <w:rsid w:val="00C0247E"/>
    <w:rsid w:val="00C02A99"/>
    <w:rsid w:val="00C03F48"/>
    <w:rsid w:val="00C03F51"/>
    <w:rsid w:val="00C0422A"/>
    <w:rsid w:val="00C05C5B"/>
    <w:rsid w:val="00C05DDE"/>
    <w:rsid w:val="00C0648F"/>
    <w:rsid w:val="00C06812"/>
    <w:rsid w:val="00C06BB4"/>
    <w:rsid w:val="00C06C2D"/>
    <w:rsid w:val="00C10593"/>
    <w:rsid w:val="00C10CC7"/>
    <w:rsid w:val="00C1112B"/>
    <w:rsid w:val="00C111ED"/>
    <w:rsid w:val="00C11CD0"/>
    <w:rsid w:val="00C11DF8"/>
    <w:rsid w:val="00C11F38"/>
    <w:rsid w:val="00C13224"/>
    <w:rsid w:val="00C13225"/>
    <w:rsid w:val="00C136A2"/>
    <w:rsid w:val="00C13E0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AA4"/>
    <w:rsid w:val="00C25B02"/>
    <w:rsid w:val="00C25BA5"/>
    <w:rsid w:val="00C270A4"/>
    <w:rsid w:val="00C27214"/>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3DB8"/>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71E9"/>
    <w:rsid w:val="00CE7B1F"/>
    <w:rsid w:val="00CE7F9D"/>
    <w:rsid w:val="00CF0082"/>
    <w:rsid w:val="00CF0DEC"/>
    <w:rsid w:val="00CF10DB"/>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1A9"/>
    <w:rsid w:val="00D07B0D"/>
    <w:rsid w:val="00D10E20"/>
    <w:rsid w:val="00D1160E"/>
    <w:rsid w:val="00D12C10"/>
    <w:rsid w:val="00D1305C"/>
    <w:rsid w:val="00D13087"/>
    <w:rsid w:val="00D137F1"/>
    <w:rsid w:val="00D13856"/>
    <w:rsid w:val="00D13A97"/>
    <w:rsid w:val="00D14643"/>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6C59"/>
    <w:rsid w:val="00D67313"/>
    <w:rsid w:val="00D67577"/>
    <w:rsid w:val="00D702CA"/>
    <w:rsid w:val="00D70636"/>
    <w:rsid w:val="00D71230"/>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29B"/>
    <w:rsid w:val="00DB0BB5"/>
    <w:rsid w:val="00DB0F5D"/>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1B16"/>
    <w:rsid w:val="00DC20CE"/>
    <w:rsid w:val="00DC23C9"/>
    <w:rsid w:val="00DC2894"/>
    <w:rsid w:val="00DC3052"/>
    <w:rsid w:val="00DC392E"/>
    <w:rsid w:val="00DC3F8A"/>
    <w:rsid w:val="00DC4144"/>
    <w:rsid w:val="00DC41DD"/>
    <w:rsid w:val="00DC44D6"/>
    <w:rsid w:val="00DC45A9"/>
    <w:rsid w:val="00DC5B1A"/>
    <w:rsid w:val="00DC6AB8"/>
    <w:rsid w:val="00DC6DB4"/>
    <w:rsid w:val="00DC7331"/>
    <w:rsid w:val="00DC738E"/>
    <w:rsid w:val="00DC744C"/>
    <w:rsid w:val="00DC78C8"/>
    <w:rsid w:val="00DC795E"/>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158"/>
    <w:rsid w:val="00E3142D"/>
    <w:rsid w:val="00E316F5"/>
    <w:rsid w:val="00E32E9C"/>
    <w:rsid w:val="00E3399D"/>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3522"/>
    <w:rsid w:val="00E545FA"/>
    <w:rsid w:val="00E546E8"/>
    <w:rsid w:val="00E5496E"/>
    <w:rsid w:val="00E55854"/>
    <w:rsid w:val="00E55BA5"/>
    <w:rsid w:val="00E55D8D"/>
    <w:rsid w:val="00E56707"/>
    <w:rsid w:val="00E56ACD"/>
    <w:rsid w:val="00E57279"/>
    <w:rsid w:val="00E57739"/>
    <w:rsid w:val="00E6045F"/>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1771"/>
    <w:rsid w:val="00E7273B"/>
    <w:rsid w:val="00E72B6E"/>
    <w:rsid w:val="00E742F4"/>
    <w:rsid w:val="00E74B6D"/>
    <w:rsid w:val="00E74BE2"/>
    <w:rsid w:val="00E75976"/>
    <w:rsid w:val="00E75E5C"/>
    <w:rsid w:val="00E760FF"/>
    <w:rsid w:val="00E76384"/>
    <w:rsid w:val="00E76A5E"/>
    <w:rsid w:val="00E775E3"/>
    <w:rsid w:val="00E77A45"/>
    <w:rsid w:val="00E80019"/>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341C"/>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5668"/>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4FE"/>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C01"/>
    <w:rsid w:val="00F0135B"/>
    <w:rsid w:val="00F017F9"/>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872"/>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3603"/>
    <w:rsid w:val="00F43AA9"/>
    <w:rsid w:val="00F43CA2"/>
    <w:rsid w:val="00F44320"/>
    <w:rsid w:val="00F44435"/>
    <w:rsid w:val="00F44FA1"/>
    <w:rsid w:val="00F4529C"/>
    <w:rsid w:val="00F45418"/>
    <w:rsid w:val="00F45BCE"/>
    <w:rsid w:val="00F4645D"/>
    <w:rsid w:val="00F46558"/>
    <w:rsid w:val="00F46639"/>
    <w:rsid w:val="00F46676"/>
    <w:rsid w:val="00F47377"/>
    <w:rsid w:val="00F4749C"/>
    <w:rsid w:val="00F47626"/>
    <w:rsid w:val="00F476A9"/>
    <w:rsid w:val="00F47CAB"/>
    <w:rsid w:val="00F50275"/>
    <w:rsid w:val="00F50544"/>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314"/>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7B4"/>
    <w:rsid w:val="00F9005C"/>
    <w:rsid w:val="00F904AE"/>
    <w:rsid w:val="00F90826"/>
    <w:rsid w:val="00F9103A"/>
    <w:rsid w:val="00F91B2C"/>
    <w:rsid w:val="00F91CBA"/>
    <w:rsid w:val="00F91DF2"/>
    <w:rsid w:val="00F92513"/>
    <w:rsid w:val="00F925C6"/>
    <w:rsid w:val="00F9294C"/>
    <w:rsid w:val="00F92F98"/>
    <w:rsid w:val="00F93AEB"/>
    <w:rsid w:val="00F93BB2"/>
    <w:rsid w:val="00F93BBC"/>
    <w:rsid w:val="00F93DB1"/>
    <w:rsid w:val="00F94AC2"/>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82A"/>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D7FEE"/>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0FF7C91"/>
    <w:rsid w:val="02A5B310"/>
    <w:rsid w:val="036F9FAF"/>
    <w:rsid w:val="055AB46E"/>
    <w:rsid w:val="059C117F"/>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E803A0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477070B5-32AF-45A7-B335-58CC8185E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9341C"/>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E9341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E9341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E9341C"/>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E9341C"/>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E9341C"/>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E9341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9341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9341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9341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E9341C"/>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E9341C"/>
  </w:style>
  <w:style w:type="paragraph" w:styleId="PargrafodaLista">
    <w:name w:val="List Paragraph"/>
    <w:basedOn w:val="Normal"/>
    <w:link w:val="PargrafodaListaChar"/>
    <w:uiPriority w:val="34"/>
    <w:rsid w:val="00E9341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E9341C"/>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E9341C"/>
    <w:pPr>
      <w:numPr>
        <w:ilvl w:val="1"/>
        <w:numId w:val="3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E9341C"/>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E9341C"/>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1B5BFD"/>
    <w:rPr>
      <w:szCs w:val="20"/>
    </w:rPr>
  </w:style>
  <w:style w:type="character" w:customStyle="1" w:styleId="NotaexplicativaChar">
    <w:name w:val="Nota explicativa Char"/>
    <w:basedOn w:val="CitaoChar"/>
    <w:link w:val="Notaexplicativa"/>
    <w:rsid w:val="001B5BFD"/>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E9341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9341C"/>
    <w:rPr>
      <w:rFonts w:ascii="Calibri" w:eastAsiaTheme="minorHAnsi" w:hAnsi="Calibri" w:cstheme="minorBidi"/>
      <w:sz w:val="24"/>
      <w:szCs w:val="22"/>
    </w:rPr>
  </w:style>
  <w:style w:type="paragraph" w:styleId="Rodap">
    <w:name w:val="footer"/>
    <w:basedOn w:val="Normal"/>
    <w:link w:val="RodapChar"/>
    <w:uiPriority w:val="99"/>
    <w:unhideWhenUsed/>
    <w:rsid w:val="00E9341C"/>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E9341C"/>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E9341C"/>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1101A8"/>
    <w:pPr>
      <w:numPr>
        <w:numId w:val="1"/>
      </w:numPr>
      <w:tabs>
        <w:tab w:val="left" w:pos="567"/>
      </w:tabs>
      <w:spacing w:before="240" w:after="240"/>
      <w:ind w:left="567" w:hanging="567"/>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E934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9341C"/>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1101A8"/>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E9341C"/>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256F53"/>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2F163A"/>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5C2FEF"/>
    <w:pPr>
      <w:numPr>
        <w:ilvl w:val="3"/>
      </w:numPr>
      <w:ind w:left="709" w:firstLine="851"/>
    </w:pPr>
    <w:rPr>
      <w:color w:val="auto"/>
    </w:rPr>
  </w:style>
  <w:style w:type="paragraph" w:customStyle="1" w:styleId="Nivel5">
    <w:name w:val="Nivel 5"/>
    <w:basedOn w:val="Nivel4"/>
    <w:qFormat/>
    <w:rsid w:val="00953638"/>
    <w:pPr>
      <w:numPr>
        <w:ilvl w:val="4"/>
      </w:numPr>
      <w:ind w:left="1985" w:firstLine="0"/>
    </w:pPr>
  </w:style>
  <w:style w:type="character" w:customStyle="1" w:styleId="Nivel4Char">
    <w:name w:val="Nivel 4 Char"/>
    <w:basedOn w:val="Fontepargpadro"/>
    <w:link w:val="Nivel4"/>
    <w:rsid w:val="005C2FEF"/>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256F53"/>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E9341C"/>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E9341C"/>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642608"/>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642608"/>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1101A8"/>
    <w:rPr>
      <w:i/>
      <w:iCs/>
      <w:color w:val="FF0000"/>
    </w:rPr>
  </w:style>
  <w:style w:type="character" w:customStyle="1" w:styleId="Nvel2-RedChar">
    <w:name w:val="Nível 2 -Red Char"/>
    <w:basedOn w:val="Nivel2Char"/>
    <w:link w:val="Nvel2-Red"/>
    <w:rsid w:val="00F83142"/>
    <w:rPr>
      <w:rFonts w:ascii="Calibri" w:hAnsi="Calibri" w:cs="Arial"/>
      <w:i/>
      <w:iCs/>
      <w:color w:val="FF0000"/>
      <w:lang w:eastAsia="pt-BR"/>
    </w:rPr>
  </w:style>
  <w:style w:type="paragraph" w:customStyle="1" w:styleId="Nvel4-R">
    <w:name w:val="Nível 4-R"/>
    <w:basedOn w:val="Nivel4"/>
    <w:link w:val="Nvel4-RChar"/>
    <w:rsid w:val="00256F53"/>
    <w:rPr>
      <w:i/>
      <w:iCs/>
      <w:color w:val="FF0000"/>
    </w:rPr>
  </w:style>
  <w:style w:type="character" w:customStyle="1" w:styleId="Nivel3Char">
    <w:name w:val="Nivel 3 Char"/>
    <w:basedOn w:val="Fontepargpadro"/>
    <w:link w:val="Nivel3"/>
    <w:rsid w:val="002F163A"/>
    <w:rPr>
      <w:rFonts w:ascii="Calibri" w:hAnsi="Calibri" w:cs="Arial"/>
      <w:color w:val="000000"/>
      <w:lang w:eastAsia="pt-BR"/>
    </w:rPr>
  </w:style>
  <w:style w:type="character" w:customStyle="1" w:styleId="Nvel3-RChar">
    <w:name w:val="Nível 3-R Char"/>
    <w:basedOn w:val="Nivel3Char"/>
    <w:link w:val="Nvel3-R"/>
    <w:rsid w:val="001101A8"/>
    <w:rPr>
      <w:rFonts w:ascii="Calibri" w:hAnsi="Calibri" w:cs="Arial"/>
      <w:i/>
      <w:iCs/>
      <w:color w:val="FF0000"/>
      <w:lang w:eastAsia="pt-BR"/>
    </w:rPr>
  </w:style>
  <w:style w:type="paragraph" w:customStyle="1" w:styleId="Nvel1-SemNum">
    <w:name w:val="Nível 1-Sem Num"/>
    <w:basedOn w:val="Nivel01"/>
    <w:link w:val="Nvel1-SemNumChar"/>
    <w:rsid w:val="00E7273B"/>
    <w:pPr>
      <w:numPr>
        <w:numId w:val="0"/>
      </w:numPr>
      <w:ind w:left="357"/>
      <w:outlineLvl w:val="1"/>
    </w:pPr>
    <w:rPr>
      <w:color w:val="FF0000"/>
    </w:rPr>
  </w:style>
  <w:style w:type="character" w:customStyle="1" w:styleId="Nvel4-RChar">
    <w:name w:val="Nível 4-R Char"/>
    <w:basedOn w:val="Nivel4Char"/>
    <w:link w:val="Nvel4-R"/>
    <w:rsid w:val="00256F53"/>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fontstyle01">
    <w:name w:val="fontstyle01"/>
    <w:basedOn w:val="Fontepargpadro"/>
    <w:rsid w:val="00324EA6"/>
    <w:rPr>
      <w:rFonts w:ascii="CIDFont+F5" w:hAnsi="CIDFont+F5" w:hint="default"/>
      <w:b w:val="0"/>
      <w:bCs w:val="0"/>
      <w:i w:val="0"/>
      <w:iCs w:val="0"/>
      <w:color w:val="000000"/>
      <w:sz w:val="20"/>
      <w:szCs w:val="20"/>
    </w:rPr>
  </w:style>
  <w:style w:type="paragraph" w:customStyle="1" w:styleId="Alnea">
    <w:name w:val="Alínea"/>
    <w:basedOn w:val="Normal"/>
    <w:qFormat/>
    <w:rsid w:val="00104A5F"/>
    <w:pPr>
      <w:numPr>
        <w:numId w:val="27"/>
      </w:numPr>
      <w:autoSpaceDE w:val="0"/>
      <w:autoSpaceDN w:val="0"/>
      <w:adjustRightInd w:val="0"/>
      <w:ind w:left="1494" w:hanging="360"/>
      <w:contextualSpacing/>
    </w:pPr>
    <w:rPr>
      <w:rFonts w:asciiTheme="minorHAnsi" w:hAnsiTheme="minorHAnsi" w:cstheme="minorHAnsi"/>
    </w:rPr>
  </w:style>
  <w:style w:type="character" w:customStyle="1" w:styleId="Ttulo5Char">
    <w:name w:val="Título 5 Char"/>
    <w:basedOn w:val="Fontepargpadro"/>
    <w:link w:val="Ttulo5"/>
    <w:uiPriority w:val="9"/>
    <w:semiHidden/>
    <w:rsid w:val="00E9341C"/>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E9341C"/>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E9341C"/>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E9341C"/>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E9341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9341C"/>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E9341C"/>
    <w:rPr>
      <w:i/>
      <w:iCs/>
      <w:color w:val="365F91" w:themeColor="accent1" w:themeShade="BF"/>
    </w:rPr>
  </w:style>
  <w:style w:type="paragraph" w:styleId="CitaoIntensa">
    <w:name w:val="Intense Quote"/>
    <w:basedOn w:val="Normal"/>
    <w:next w:val="Normal"/>
    <w:link w:val="CitaoIntensaChar"/>
    <w:uiPriority w:val="30"/>
    <w:rsid w:val="00E9341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E9341C"/>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E9341C"/>
    <w:rPr>
      <w:b/>
      <w:bCs/>
      <w:smallCaps/>
      <w:color w:val="365F91" w:themeColor="accent1" w:themeShade="BF"/>
      <w:spacing w:val="5"/>
    </w:rPr>
  </w:style>
  <w:style w:type="paragraph" w:customStyle="1" w:styleId="Nvel1-Ttulo">
    <w:name w:val="Nível 1 - Título"/>
    <w:basedOn w:val="Ttulo1"/>
    <w:link w:val="Nvel1-TtuloChar"/>
    <w:qFormat/>
    <w:rsid w:val="00E9341C"/>
    <w:pPr>
      <w:numPr>
        <w:numId w:val="32"/>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E9341C"/>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E9341C"/>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E9341C"/>
    <w:pPr>
      <w:numPr>
        <w:ilvl w:val="2"/>
      </w:numPr>
    </w:pPr>
  </w:style>
  <w:style w:type="character" w:customStyle="1" w:styleId="Nvel3Char">
    <w:name w:val="Nível 3 Char"/>
    <w:basedOn w:val="Nvel2Char"/>
    <w:link w:val="Nvel3"/>
    <w:rsid w:val="00E9341C"/>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E9341C"/>
    <w:pPr>
      <w:numPr>
        <w:ilvl w:val="3"/>
      </w:numPr>
      <w:contextualSpacing/>
    </w:pPr>
  </w:style>
  <w:style w:type="character" w:customStyle="1" w:styleId="Nvel4Char">
    <w:name w:val="Nível 4 Char"/>
    <w:basedOn w:val="Nvel3Char"/>
    <w:link w:val="Nvel4"/>
    <w:rsid w:val="00E9341C"/>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E9341C"/>
    <w:pPr>
      <w:numPr>
        <w:ilvl w:val="4"/>
      </w:numPr>
    </w:pPr>
  </w:style>
  <w:style w:type="character" w:customStyle="1" w:styleId="Nvel5Char">
    <w:name w:val="Nível 5 Char"/>
    <w:basedOn w:val="Nvel4Char"/>
    <w:link w:val="Nvel5"/>
    <w:rsid w:val="00E9341C"/>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E9341C"/>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E9341C"/>
    <w:rPr>
      <w:rFonts w:ascii="Calibri" w:eastAsiaTheme="minorHAnsi" w:hAnsi="Calibri" w:cstheme="minorBidi"/>
      <w:sz w:val="24"/>
      <w:szCs w:val="22"/>
      <w:shd w:val="clear" w:color="auto" w:fill="FFFFCC"/>
    </w:rPr>
  </w:style>
  <w:style w:type="paragraph" w:customStyle="1" w:styleId="OU0">
    <w:name w:val="OU"/>
    <w:basedOn w:val="Normal"/>
    <w:link w:val="OUChar0"/>
    <w:qFormat/>
    <w:rsid w:val="00E9341C"/>
    <w:pPr>
      <w:jc w:val="center"/>
    </w:pPr>
    <w:rPr>
      <w:b/>
      <w:i/>
      <w:caps/>
      <w:color w:val="0000FF"/>
      <w:sz w:val="28"/>
      <w:u w:val="single"/>
    </w:rPr>
  </w:style>
  <w:style w:type="character" w:customStyle="1" w:styleId="OUChar0">
    <w:name w:val="OU Char"/>
    <w:basedOn w:val="Fontepargpadro"/>
    <w:link w:val="OU0"/>
    <w:rsid w:val="00E9341C"/>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E9341C"/>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E9341C"/>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E9341C"/>
    <w:rPr>
      <w:i/>
      <w:color w:val="FF0000"/>
    </w:rPr>
  </w:style>
  <w:style w:type="character" w:customStyle="1" w:styleId="Nvel1-Ttulo2-RedChar">
    <w:name w:val="Nível 1 - Título 2 - Red Char"/>
    <w:basedOn w:val="Nvel1-Ttulo2Char"/>
    <w:link w:val="Nvel1-Ttulo2-Red"/>
    <w:rsid w:val="00E9341C"/>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E9341C"/>
    <w:rPr>
      <w:i/>
      <w:color w:val="FF0000"/>
    </w:rPr>
  </w:style>
  <w:style w:type="character" w:customStyle="1" w:styleId="Nvel2-RedChar0">
    <w:name w:val="Nível 2 - Red Char"/>
    <w:basedOn w:val="Nvel2Char"/>
    <w:link w:val="Nvel2-Red0"/>
    <w:rsid w:val="00E9341C"/>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E9341C"/>
    <w:rPr>
      <w:i/>
      <w:color w:val="FF0000"/>
    </w:rPr>
  </w:style>
  <w:style w:type="character" w:customStyle="1" w:styleId="Nvel3-RedChar">
    <w:name w:val="Nível 3 - Red Char"/>
    <w:basedOn w:val="Nvel3Char"/>
    <w:link w:val="Nvel3-Red"/>
    <w:rsid w:val="00E9341C"/>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E9341C"/>
    <w:rPr>
      <w:i/>
      <w:color w:val="FF0000"/>
    </w:rPr>
  </w:style>
  <w:style w:type="character" w:customStyle="1" w:styleId="Nvel4-RedChar">
    <w:name w:val="Nìvel 4 - Red Char"/>
    <w:basedOn w:val="Nvel4Char"/>
    <w:link w:val="Nvel4-Red"/>
    <w:rsid w:val="00E9341C"/>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E9341C"/>
    <w:rPr>
      <w:i/>
      <w:color w:val="FF0000"/>
    </w:rPr>
  </w:style>
  <w:style w:type="character" w:customStyle="1" w:styleId="Nvel5-RedChar">
    <w:name w:val="Nível 5 - Red Char"/>
    <w:basedOn w:val="Nvel5Char"/>
    <w:link w:val="Nvel5-Red"/>
    <w:rsid w:val="00E9341C"/>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E9341C"/>
    <w:pPr>
      <w:numPr>
        <w:numId w:val="0"/>
      </w:numPr>
      <w:jc w:val="center"/>
    </w:pPr>
    <w:rPr>
      <w:color w:val="FF0000"/>
      <w:spacing w:val="26"/>
    </w:rPr>
  </w:style>
  <w:style w:type="character" w:customStyle="1" w:styleId="Ttulo-RedSemNmeroChar">
    <w:name w:val="Título - Red Sem Número Char"/>
    <w:basedOn w:val="Nvel1-TtuloChar"/>
    <w:link w:val="Ttulo-RedSemNmero"/>
    <w:rsid w:val="00E9341C"/>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E9341C"/>
    <w:pPr>
      <w:keepNext w:val="0"/>
      <w:contextualSpacing/>
    </w:pPr>
    <w:rPr>
      <w:color w:val="000000" w:themeColor="text1"/>
    </w:rPr>
  </w:style>
  <w:style w:type="character" w:customStyle="1" w:styleId="Ttulo-SemNmeroChar">
    <w:name w:val="Título - Sem Número Char"/>
    <w:basedOn w:val="Ttulo-RedSemNmeroChar"/>
    <w:link w:val="Ttulo-SemNmero"/>
    <w:rsid w:val="00E9341C"/>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E9341C"/>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E9341C"/>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E9341C"/>
    <w:rPr>
      <w:i/>
      <w:color w:val="FF0000"/>
      <w:spacing w:val="22"/>
    </w:rPr>
  </w:style>
  <w:style w:type="character" w:customStyle="1" w:styleId="Destaque-RedChar">
    <w:name w:val="Destaque - Red Char"/>
    <w:basedOn w:val="DestaqueChar"/>
    <w:link w:val="Destaque-Red"/>
    <w:rsid w:val="00E9341C"/>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E9341C"/>
    <w:rPr>
      <w:i/>
      <w:color w:val="FF0000"/>
    </w:rPr>
  </w:style>
  <w:style w:type="character" w:customStyle="1" w:styleId="Nvel1-Ttulo-RedChar">
    <w:name w:val="Nível 1 - Título - Red Char"/>
    <w:basedOn w:val="Nvel1-TtuloChar"/>
    <w:link w:val="Nvel1-Ttulo-Red"/>
    <w:rsid w:val="00E9341C"/>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E9341C"/>
    <w:pPr>
      <w:numPr>
        <w:ilvl w:val="0"/>
        <w:numId w:val="41"/>
      </w:numPr>
    </w:pPr>
    <w:rPr>
      <w:b/>
      <w:i/>
      <w:iCs/>
      <w:caps/>
      <w:color w:val="FF0000"/>
    </w:rPr>
  </w:style>
  <w:style w:type="character" w:customStyle="1" w:styleId="Defeito-Nvel1-Ttulo-RedChar">
    <w:name w:val="Defeito - Nível 1 - Título - Red Char"/>
    <w:basedOn w:val="Nvel1-TtuloChar"/>
    <w:link w:val="Defeito-Nvel1-Ttulo-Red"/>
    <w:rsid w:val="00E9341C"/>
    <w:rPr>
      <w:rFonts w:ascii="Calibri" w:eastAsiaTheme="minorHAnsi" w:hAnsi="Calibri" w:cstheme="minorBidi"/>
      <w:b/>
      <w:i/>
      <w:iCs/>
      <w:caps/>
      <w:color w:val="FF0000"/>
      <w:sz w:val="24"/>
      <w:szCs w:val="22"/>
    </w:rPr>
  </w:style>
  <w:style w:type="paragraph" w:styleId="SemEspaamento">
    <w:name w:val="No Spacing"/>
    <w:uiPriority w:val="1"/>
    <w:qFormat/>
    <w:rsid w:val="00E9341C"/>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E9341C"/>
    <w:rPr>
      <w:i/>
      <w:color w:val="0000FF"/>
    </w:rPr>
  </w:style>
  <w:style w:type="character" w:customStyle="1" w:styleId="Destaque-AzulChar">
    <w:name w:val="Destaque - Azul Char"/>
    <w:basedOn w:val="DestaqueChar"/>
    <w:link w:val="Destaque-Azul"/>
    <w:rsid w:val="00E9341C"/>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E9341C"/>
    <w:rPr>
      <w:i/>
      <w:color w:val="0000FF"/>
    </w:rPr>
  </w:style>
  <w:style w:type="character" w:customStyle="1" w:styleId="Nvel1-Ttulo-AzulChar">
    <w:name w:val="Nível 1 - Título - Azul Char"/>
    <w:basedOn w:val="Nvel1-TtuloChar"/>
    <w:link w:val="Nvel1-Ttulo-Azul"/>
    <w:rsid w:val="00E9341C"/>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E9341C"/>
    <w:rPr>
      <w:i/>
      <w:color w:val="0000FF"/>
    </w:rPr>
  </w:style>
  <w:style w:type="character" w:customStyle="1" w:styleId="Nvel1-Ttulo2-AzulChar">
    <w:name w:val="Nível 1 - Título 2 - Azul Char"/>
    <w:basedOn w:val="Nvel1-Ttulo2Char"/>
    <w:link w:val="Nvel1-Ttulo2-Azul"/>
    <w:rsid w:val="00E9341C"/>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E9341C"/>
    <w:rPr>
      <w:i/>
      <w:color w:val="0000FF"/>
    </w:rPr>
  </w:style>
  <w:style w:type="character" w:customStyle="1" w:styleId="Nvel2-AzulChar">
    <w:name w:val="Nível 2 - Azul Char"/>
    <w:basedOn w:val="Nvel2Char"/>
    <w:link w:val="Nvel2-Azul"/>
    <w:rsid w:val="00E9341C"/>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E9341C"/>
    <w:rPr>
      <w:i/>
      <w:color w:val="0000FF"/>
    </w:rPr>
  </w:style>
  <w:style w:type="character" w:customStyle="1" w:styleId="Nvel3-AzulChar">
    <w:name w:val="Nível 3 - Azul Char"/>
    <w:basedOn w:val="Nvel3Char"/>
    <w:link w:val="Nvel3-Azul"/>
    <w:rsid w:val="00E9341C"/>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E9341C"/>
    <w:rPr>
      <w:i/>
      <w:color w:val="0000FF"/>
    </w:rPr>
  </w:style>
  <w:style w:type="character" w:customStyle="1" w:styleId="Nvel4-AzulChar">
    <w:name w:val="Nível 4 - Azul Char"/>
    <w:basedOn w:val="Nvel4Char"/>
    <w:link w:val="Nvel4-Azul"/>
    <w:rsid w:val="00E9341C"/>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E9341C"/>
    <w:rPr>
      <w:i/>
      <w:color w:val="0000FF"/>
    </w:rPr>
  </w:style>
  <w:style w:type="character" w:customStyle="1" w:styleId="Nvel5-AzulChar">
    <w:name w:val="Nível 5 - Azul Char"/>
    <w:basedOn w:val="Nvel5Char"/>
    <w:link w:val="Nvel5-Azul"/>
    <w:rsid w:val="00E9341C"/>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E9341C"/>
    <w:rPr>
      <w:i/>
      <w:color w:val="0000FF"/>
    </w:rPr>
  </w:style>
  <w:style w:type="character" w:customStyle="1" w:styleId="Ttulo-AzulSemNmeroChar">
    <w:name w:val="Título - Azul Sem Número Char"/>
    <w:basedOn w:val="Ttulo-SemNmeroChar"/>
    <w:link w:val="Ttulo-AzulSemNmero"/>
    <w:rsid w:val="00E9341C"/>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0806163">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13017170">
      <w:bodyDiv w:val="1"/>
      <w:marLeft w:val="0"/>
      <w:marRight w:val="0"/>
      <w:marTop w:val="0"/>
      <w:marBottom w:val="0"/>
      <w:divBdr>
        <w:top w:val="none" w:sz="0" w:space="0" w:color="auto"/>
        <w:left w:val="none" w:sz="0" w:space="0" w:color="auto"/>
        <w:bottom w:val="none" w:sz="0" w:space="0" w:color="auto"/>
        <w:right w:val="none" w:sz="0" w:space="0" w:color="auto"/>
      </w:divBdr>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25138158">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2287168">
      <w:bodyDiv w:val="1"/>
      <w:marLeft w:val="0"/>
      <w:marRight w:val="0"/>
      <w:marTop w:val="0"/>
      <w:marBottom w:val="0"/>
      <w:divBdr>
        <w:top w:val="none" w:sz="0" w:space="0" w:color="auto"/>
        <w:left w:val="none" w:sz="0" w:space="0" w:color="auto"/>
        <w:bottom w:val="none" w:sz="0" w:space="0" w:color="auto"/>
        <w:right w:val="none" w:sz="0" w:space="0" w:color="auto"/>
      </w:divBdr>
    </w:div>
    <w:div w:id="210418125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1" Type="http://schemas.openxmlformats.org/officeDocument/2006/relationships/hyperlink" Target="https://www.planalto.gov.br/ccivil_03/_ato2015-2018/2018/lei/l13709.htm" TargetMode="Externa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_ato2004-2006/2004/lei/l10.973.ht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ibama.gov.br/phocadownload/sinaflor/2018/2018-06-13-Ibama-IN-IBAMA-21-24-12-2014-SINAFLOR-DOF-compilada.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footer" Target="foot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ibama.gov.br/component/legislacao/?view=legislacao&amp;legislacao=112647"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CA9489-092F-4E08-A026-1CD1041F2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80</TotalTime>
  <Pages>26</Pages>
  <Words>9124</Words>
  <Characters>49272</Characters>
  <Application>Microsoft Office Word</Application>
  <DocSecurity>0</DocSecurity>
  <Lines>410</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58280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22</cp:revision>
  <dcterms:created xsi:type="dcterms:W3CDTF">2023-01-03T19:57:00Z</dcterms:created>
  <dcterms:modified xsi:type="dcterms:W3CDTF">2026-06-08T17:14:00Z</dcterms:modified>
</cp:coreProperties>
</file>